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347E" w14:textId="061DBFA2" w:rsidR="00F87859" w:rsidRDefault="003B4848" w:rsidP="00F87859">
      <w:pPr>
        <w:rPr>
          <w:rFonts w:cs="Arial"/>
          <w:szCs w:val="32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3120" behindDoc="0" locked="0" layoutInCell="1" allowOverlap="1" wp14:anchorId="51381154" wp14:editId="359E0949">
            <wp:simplePos x="0" y="0"/>
            <wp:positionH relativeFrom="margin">
              <wp:posOffset>4687207</wp:posOffset>
            </wp:positionH>
            <wp:positionV relativeFrom="page">
              <wp:posOffset>350430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4AC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50752" behindDoc="0" locked="0" layoutInCell="1" allowOverlap="1" wp14:anchorId="0725518B" wp14:editId="1442D55F">
            <wp:simplePos x="0" y="0"/>
            <wp:positionH relativeFrom="column">
              <wp:posOffset>-222704</wp:posOffset>
            </wp:positionH>
            <wp:positionV relativeFrom="paragraph">
              <wp:posOffset>-274320</wp:posOffset>
            </wp:positionV>
            <wp:extent cx="2746317" cy="906145"/>
            <wp:effectExtent l="0" t="0" r="0" b="8255"/>
            <wp:wrapNone/>
            <wp:docPr id="14" name="Picture 14" descr="Natural Hazards Commission Toka Tū Ake logo. Coloured arrows pointing upwards next to the words 'Natural Hazards Commission Toka Tū Ake'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atural.Hazards.Commission-logo-colou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317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CA023" w14:textId="77777777" w:rsidR="00F87859" w:rsidRDefault="00F87859" w:rsidP="00F87859">
      <w:pPr>
        <w:rPr>
          <w:rFonts w:cs="Arial"/>
          <w:szCs w:val="32"/>
        </w:rPr>
      </w:pPr>
    </w:p>
    <w:p w14:paraId="2A883ACE" w14:textId="77777777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4744AD61" w14:textId="77777777" w:rsidR="00F87859" w:rsidRDefault="00F87859" w:rsidP="00F87859">
      <w:pPr>
        <w:rPr>
          <w:rFonts w:cs="Arial"/>
          <w:szCs w:val="32"/>
        </w:rPr>
      </w:pPr>
    </w:p>
    <w:p w14:paraId="30BC3316" w14:textId="77777777" w:rsidR="00F87859" w:rsidRPr="003B4848" w:rsidRDefault="00F87859" w:rsidP="00F87859">
      <w:pPr>
        <w:rPr>
          <w:rFonts w:cs="Arial"/>
          <w:sz w:val="2"/>
          <w:szCs w:val="2"/>
        </w:rPr>
      </w:pPr>
    </w:p>
    <w:p w14:paraId="3F00AC75" w14:textId="77777777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41806FA9" w14:textId="6917BF3C" w:rsidR="00887F23" w:rsidRDefault="00C764D4" w:rsidP="00C764D4">
      <w:pPr>
        <w:pStyle w:val="Title"/>
      </w:pPr>
      <w:r>
        <w:t>How to make</w:t>
      </w:r>
      <w:r w:rsidR="009D590F">
        <w:t xml:space="preserve"> the</w:t>
      </w:r>
      <w:r>
        <w:t xml:space="preserve"> bedrooms where your children sleep safer before an earthquake</w:t>
      </w:r>
    </w:p>
    <w:p w14:paraId="774872BE" w14:textId="4F104833" w:rsidR="00887F23" w:rsidRDefault="00924C77" w:rsidP="00F87859">
      <w:pPr>
        <w:pStyle w:val="Title"/>
      </w:pPr>
      <w:r>
        <w:rPr>
          <w:noProof/>
        </w:rPr>
        <w:drawing>
          <wp:anchor distT="0" distB="0" distL="114300" distR="114300" simplePos="0" relativeHeight="251853824" behindDoc="0" locked="0" layoutInCell="1" allowOverlap="1" wp14:anchorId="279F1488" wp14:editId="4BAB3173">
            <wp:simplePos x="0" y="0"/>
            <wp:positionH relativeFrom="column">
              <wp:posOffset>1205865</wp:posOffset>
            </wp:positionH>
            <wp:positionV relativeFrom="paragraph">
              <wp:posOffset>53975</wp:posOffset>
            </wp:positionV>
            <wp:extent cx="3301365" cy="3301365"/>
            <wp:effectExtent l="0" t="0" r="0" b="0"/>
            <wp:wrapNone/>
            <wp:docPr id="19" name="Picture 19" descr="A child yawning in b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urniture bed chair lam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6E6C0" w14:textId="102EC5DC" w:rsidR="00887F23" w:rsidRDefault="00887F23" w:rsidP="00F87859">
      <w:pPr>
        <w:pStyle w:val="Title"/>
      </w:pPr>
    </w:p>
    <w:p w14:paraId="53AF13D0" w14:textId="19994687" w:rsidR="00887F23" w:rsidRDefault="00887F23" w:rsidP="00F87859">
      <w:pPr>
        <w:pStyle w:val="Title"/>
      </w:pPr>
    </w:p>
    <w:p w14:paraId="6D6DAA6F" w14:textId="1C1F9BA7" w:rsidR="00276E6C" w:rsidRDefault="00F87859" w:rsidP="003B4848">
      <w:pPr>
        <w:pStyle w:val="Datepublished"/>
      </w:pPr>
      <w:r w:rsidRPr="00F87859">
        <w:br/>
        <w:t xml:space="preserve"> </w:t>
      </w:r>
      <w:r w:rsidR="00570380">
        <w:br/>
      </w:r>
      <w:r w:rsidR="00570380" w:rsidRPr="003B4848">
        <w:rPr>
          <w:sz w:val="116"/>
          <w:szCs w:val="98"/>
        </w:rPr>
        <w:br/>
      </w:r>
      <w:r w:rsidR="00887F23" w:rsidRPr="00570380">
        <w:t xml:space="preserve">Published: </w:t>
      </w:r>
      <w:r w:rsidR="00847CF8">
        <w:t xml:space="preserve">August </w:t>
      </w:r>
      <w:r w:rsidR="00C764D4">
        <w:t>2026</w:t>
      </w:r>
    </w:p>
    <w:p w14:paraId="2712890C" w14:textId="277642F0" w:rsidR="00570380" w:rsidRDefault="00124EA8" w:rsidP="00276E6C">
      <w:pPr>
        <w:pStyle w:val="Heading1"/>
        <w:rPr>
          <w:noProof/>
          <w:lang w:val="en-NZ" w:eastAsia="en-NZ"/>
        </w:rPr>
      </w:pPr>
      <w:r>
        <w:rPr>
          <w:noProof/>
          <w:lang w:val="en-NZ" w:eastAsia="en-NZ"/>
        </w:rPr>
        <w:lastRenderedPageBreak/>
        <w:t xml:space="preserve">About this </w:t>
      </w:r>
      <w:r w:rsidR="00C764D4">
        <w:rPr>
          <w:noProof/>
          <w:lang w:val="en-NZ" w:eastAsia="en-NZ"/>
        </w:rPr>
        <w:t>Easy Read</w:t>
      </w:r>
    </w:p>
    <w:p w14:paraId="58F26E58" w14:textId="335C12F6" w:rsidR="00C764D4" w:rsidRDefault="00C764D4" w:rsidP="00C764D4">
      <w:pPr>
        <w:rPr>
          <w:lang w:val="en-NZ" w:eastAsia="en-NZ"/>
        </w:rPr>
      </w:pPr>
    </w:p>
    <w:p w14:paraId="6E502555" w14:textId="7F194616" w:rsidR="00C764D4" w:rsidRDefault="002E6871" w:rsidP="00C764D4">
      <w:pPr>
        <w:rPr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854848" behindDoc="0" locked="0" layoutInCell="1" allowOverlap="1" wp14:anchorId="5EF49842" wp14:editId="75CC4980">
            <wp:simplePos x="0" y="0"/>
            <wp:positionH relativeFrom="column">
              <wp:posOffset>0</wp:posOffset>
            </wp:positionH>
            <wp:positionV relativeFrom="paragraph">
              <wp:posOffset>12065</wp:posOffset>
            </wp:positionV>
            <wp:extent cx="1257300" cy="1257300"/>
            <wp:effectExtent l="0" t="0" r="0" b="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asy Read person readin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350150" w14:textId="4F4E04C1" w:rsidR="00C764D4" w:rsidRDefault="00C764D4" w:rsidP="00C764D4">
      <w:pPr>
        <w:rPr>
          <w:lang w:val="en-NZ" w:eastAsia="en-NZ"/>
        </w:rPr>
      </w:pPr>
      <w:r>
        <w:rPr>
          <w:lang w:val="en-NZ" w:eastAsia="en-NZ"/>
        </w:rPr>
        <w:t xml:space="preserve">This Easy Read is from the </w:t>
      </w:r>
      <w:r>
        <w:rPr>
          <w:b/>
          <w:bCs/>
          <w:lang w:val="en-NZ" w:eastAsia="en-NZ"/>
        </w:rPr>
        <w:t xml:space="preserve">Natural Hazards Commission Toka </w:t>
      </w:r>
      <w:proofErr w:type="spellStart"/>
      <w:r>
        <w:rPr>
          <w:b/>
          <w:bCs/>
          <w:lang w:val="en-NZ" w:eastAsia="en-NZ"/>
        </w:rPr>
        <w:t>Tū</w:t>
      </w:r>
      <w:proofErr w:type="spellEnd"/>
      <w:r>
        <w:rPr>
          <w:b/>
          <w:bCs/>
          <w:lang w:val="en-NZ" w:eastAsia="en-NZ"/>
        </w:rPr>
        <w:t xml:space="preserve"> Ake</w:t>
      </w:r>
      <w:r>
        <w:rPr>
          <w:lang w:val="en-NZ" w:eastAsia="en-NZ"/>
        </w:rPr>
        <w:t>.</w:t>
      </w:r>
    </w:p>
    <w:p w14:paraId="153C6512" w14:textId="48FE3044" w:rsidR="00C764D4" w:rsidRDefault="00C764D4" w:rsidP="00C764D4">
      <w:pPr>
        <w:rPr>
          <w:lang w:val="en-NZ" w:eastAsia="en-NZ"/>
        </w:rPr>
      </w:pPr>
    </w:p>
    <w:p w14:paraId="5A8E7A8A" w14:textId="061C0061" w:rsidR="00C764D4" w:rsidRDefault="003B4848" w:rsidP="00C764D4">
      <w:pPr>
        <w:rPr>
          <w:lang w:val="en-NZ"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 wp14:anchorId="1254A9CF" wp14:editId="62B25116">
                <wp:simplePos x="0" y="0"/>
                <wp:positionH relativeFrom="margin">
                  <wp:posOffset>2238375</wp:posOffset>
                </wp:positionH>
                <wp:positionV relativeFrom="paragraph">
                  <wp:posOffset>257810</wp:posOffset>
                </wp:positionV>
                <wp:extent cx="3599815" cy="5238750"/>
                <wp:effectExtent l="0" t="0" r="635" b="0"/>
                <wp:wrapNone/>
                <wp:docPr id="1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523875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C8FB3" id="Rectangle 9" o:spid="_x0000_s1026" alt="&quot;&quot;" style="position:absolute;margin-left:176.25pt;margin-top:20.3pt;width:283.45pt;height:412.5pt;z-index:-251472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" fillcolor="#c5e6fd" stroked="f" strokeweight="1pt">
                <w10:wrap anchorx="margin"/>
              </v:rect>
            </w:pict>
          </mc:Fallback>
        </mc:AlternateContent>
      </w: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56896" behindDoc="0" locked="0" layoutInCell="1" allowOverlap="1" wp14:anchorId="0985C76B" wp14:editId="71F52A3D">
            <wp:simplePos x="0" y="0"/>
            <wp:positionH relativeFrom="column">
              <wp:posOffset>-170180</wp:posOffset>
            </wp:positionH>
            <wp:positionV relativeFrom="paragraph">
              <wp:posOffset>415925</wp:posOffset>
            </wp:positionV>
            <wp:extent cx="2000885" cy="659765"/>
            <wp:effectExtent l="0" t="0" r="0" b="6985"/>
            <wp:wrapNone/>
            <wp:docPr id="21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atural.Hazards.Commission-logo-colou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88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06303" w14:textId="027E38EE" w:rsidR="00C764D4" w:rsidRDefault="002E6871" w:rsidP="00C764D4">
      <w:pPr>
        <w:rPr>
          <w:lang w:val="en-NZ"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57920" behindDoc="0" locked="0" layoutInCell="1" allowOverlap="1" wp14:anchorId="17F0D0A1" wp14:editId="4FA507EE">
            <wp:simplePos x="0" y="0"/>
            <wp:positionH relativeFrom="column">
              <wp:posOffset>-8890</wp:posOffset>
            </wp:positionH>
            <wp:positionV relativeFrom="paragraph">
              <wp:posOffset>1116965</wp:posOffset>
            </wp:positionV>
            <wp:extent cx="1593850" cy="1593850"/>
            <wp:effectExtent l="0" t="0" r="6350" b="6350"/>
            <wp:wrapNone/>
            <wp:docPr id="2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nsuranc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4D4">
        <w:rPr>
          <w:lang w:val="en-NZ" w:eastAsia="en-NZ"/>
        </w:rPr>
        <w:t xml:space="preserve">The </w:t>
      </w:r>
      <w:r w:rsidR="00C764D4">
        <w:rPr>
          <w:b/>
          <w:bCs/>
          <w:lang w:val="en-NZ" w:eastAsia="en-NZ"/>
        </w:rPr>
        <w:t xml:space="preserve">Natural Hazards Commission Toka </w:t>
      </w:r>
      <w:proofErr w:type="spellStart"/>
      <w:r w:rsidR="00C764D4">
        <w:rPr>
          <w:b/>
          <w:bCs/>
          <w:lang w:val="en-NZ" w:eastAsia="en-NZ"/>
        </w:rPr>
        <w:t>Tū</w:t>
      </w:r>
      <w:proofErr w:type="spellEnd"/>
      <w:r w:rsidR="00C764D4">
        <w:rPr>
          <w:b/>
          <w:bCs/>
          <w:lang w:val="en-NZ" w:eastAsia="en-NZ"/>
        </w:rPr>
        <w:t xml:space="preserve"> Ake</w:t>
      </w:r>
      <w:r w:rsidR="00C764D4">
        <w:rPr>
          <w:lang w:val="en-NZ" w:eastAsia="en-NZ"/>
        </w:rPr>
        <w:t xml:space="preserve"> works to make </w:t>
      </w:r>
      <w:r w:rsidR="00C764D4">
        <w:rPr>
          <w:b/>
          <w:bCs/>
          <w:lang w:val="en-NZ" w:eastAsia="en-NZ"/>
        </w:rPr>
        <w:t>natural hazards</w:t>
      </w:r>
      <w:r w:rsidR="00C764D4">
        <w:rPr>
          <w:lang w:val="en-NZ" w:eastAsia="en-NZ"/>
        </w:rPr>
        <w:t xml:space="preserve"> less harmful for New Zealanders.</w:t>
      </w:r>
    </w:p>
    <w:p w14:paraId="434B241C" w14:textId="076379F1" w:rsidR="00C764D4" w:rsidRDefault="00C764D4" w:rsidP="00C764D4">
      <w:pPr>
        <w:rPr>
          <w:lang w:val="en-NZ" w:eastAsia="en-NZ"/>
        </w:rPr>
      </w:pPr>
    </w:p>
    <w:p w14:paraId="2637A6A1" w14:textId="68066B51" w:rsidR="00C764D4" w:rsidRDefault="00C764D4" w:rsidP="00C764D4">
      <w:pPr>
        <w:rPr>
          <w:lang w:val="en-NZ" w:eastAsia="en-NZ"/>
        </w:rPr>
      </w:pPr>
    </w:p>
    <w:p w14:paraId="65A732E7" w14:textId="494FDCC1" w:rsidR="00C764D4" w:rsidRDefault="00034B00" w:rsidP="00C764D4">
      <w:pPr>
        <w:rPr>
          <w:lang w:val="en-NZ" w:eastAsia="en-NZ"/>
        </w:rPr>
      </w:pPr>
      <w:r>
        <w:rPr>
          <w:lang w:val="en-NZ" w:eastAsia="en-NZ"/>
        </w:rPr>
        <w:t>They do this by:</w:t>
      </w:r>
    </w:p>
    <w:p w14:paraId="474A603A" w14:textId="1AEA7111" w:rsidR="00034B00" w:rsidRDefault="002E6871" w:rsidP="00034B00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58944" behindDoc="0" locked="0" layoutInCell="1" allowOverlap="1" wp14:anchorId="62B39A83" wp14:editId="4873309D">
            <wp:simplePos x="0" y="0"/>
            <wp:positionH relativeFrom="column">
              <wp:posOffset>33927</wp:posOffset>
            </wp:positionH>
            <wp:positionV relativeFrom="paragraph">
              <wp:posOffset>680176</wp:posOffset>
            </wp:positionV>
            <wp:extent cx="1572260" cy="1572260"/>
            <wp:effectExtent l="0" t="0" r="8890" b="8890"/>
            <wp:wrapNone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Resource Pack Information Be Ready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B00">
        <w:rPr>
          <w:lang w:eastAsia="en-NZ"/>
        </w:rPr>
        <w:t xml:space="preserve">paying </w:t>
      </w:r>
      <w:r w:rsidR="00034B00">
        <w:rPr>
          <w:b/>
          <w:bCs/>
          <w:lang w:eastAsia="en-NZ"/>
        </w:rPr>
        <w:t>insurance</w:t>
      </w:r>
      <w:r w:rsidR="00034B00">
        <w:rPr>
          <w:lang w:eastAsia="en-NZ"/>
        </w:rPr>
        <w:t xml:space="preserve"> if your home </w:t>
      </w:r>
      <w:r w:rsidR="00CC24AC">
        <w:rPr>
          <w:lang w:eastAsia="en-NZ"/>
        </w:rPr>
        <w:br/>
      </w:r>
      <w:r w:rsidR="00034B00">
        <w:rPr>
          <w:lang w:eastAsia="en-NZ"/>
        </w:rPr>
        <w:t>is damaged by a natural hazard</w:t>
      </w:r>
    </w:p>
    <w:p w14:paraId="003D8A04" w14:textId="79C4B68C" w:rsidR="00034B00" w:rsidRDefault="002E6871" w:rsidP="00034B00">
      <w:pPr>
        <w:pStyle w:val="Listtoplevel"/>
        <w:rPr>
          <w:lang w:eastAsia="en-NZ"/>
        </w:rPr>
      </w:pPr>
      <w:r>
        <w:rPr>
          <w:lang w:eastAsia="en-NZ"/>
        </w:rPr>
        <w:t>giving</w:t>
      </w:r>
      <w:r w:rsidR="00034B00">
        <w:rPr>
          <w:lang w:eastAsia="en-NZ"/>
        </w:rPr>
        <w:t xml:space="preserve"> New Zealanders </w:t>
      </w:r>
      <w:r>
        <w:rPr>
          <w:lang w:eastAsia="en-NZ"/>
        </w:rPr>
        <w:t xml:space="preserve">information about </w:t>
      </w:r>
      <w:r w:rsidR="00034B00">
        <w:rPr>
          <w:lang w:eastAsia="en-NZ"/>
        </w:rPr>
        <w:t>how</w:t>
      </w:r>
      <w:r w:rsidR="00503514">
        <w:rPr>
          <w:lang w:eastAsia="en-NZ"/>
        </w:rPr>
        <w:t xml:space="preserve"> to make</w:t>
      </w:r>
      <w:r w:rsidR="00034B00">
        <w:rPr>
          <w:lang w:eastAsia="en-NZ"/>
        </w:rPr>
        <w:t xml:space="preserve"> </w:t>
      </w:r>
      <w:r w:rsidR="003271E7">
        <w:rPr>
          <w:lang w:eastAsia="en-NZ"/>
        </w:rPr>
        <w:t>their homes safer</w:t>
      </w:r>
      <w:r w:rsidR="00034B00">
        <w:rPr>
          <w:lang w:eastAsia="en-NZ"/>
        </w:rPr>
        <w:t xml:space="preserve"> from natural hazards.</w:t>
      </w:r>
    </w:p>
    <w:p w14:paraId="03AE104D" w14:textId="30C197C5" w:rsidR="00034B00" w:rsidRDefault="00034B00" w:rsidP="00034B00">
      <w:pPr>
        <w:rPr>
          <w:lang w:eastAsia="en-NZ"/>
        </w:rPr>
      </w:pPr>
    </w:p>
    <w:p w14:paraId="6E025EFE" w14:textId="32F5CDF1" w:rsidR="00034B00" w:rsidRDefault="00034B00" w:rsidP="00034B00">
      <w:pPr>
        <w:rPr>
          <w:lang w:eastAsia="en-NZ"/>
        </w:rPr>
      </w:pPr>
    </w:p>
    <w:p w14:paraId="4F2E9C05" w14:textId="46009C69" w:rsidR="00034B00" w:rsidRDefault="002E6871" w:rsidP="00034B00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859968" behindDoc="0" locked="0" layoutInCell="1" allowOverlap="1" wp14:anchorId="3DD849F8" wp14:editId="3A520076">
            <wp:simplePos x="0" y="0"/>
            <wp:positionH relativeFrom="column">
              <wp:posOffset>0</wp:posOffset>
            </wp:positionH>
            <wp:positionV relativeFrom="paragraph">
              <wp:posOffset>-76200</wp:posOffset>
            </wp:positionV>
            <wp:extent cx="1504582" cy="975995"/>
            <wp:effectExtent l="0" t="0" r="635" b="0"/>
            <wp:wrapNone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arthquake road I-stock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582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4AC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1D32BF23" wp14:editId="76E87F69">
                <wp:simplePos x="0" y="0"/>
                <wp:positionH relativeFrom="margin">
                  <wp:align>right</wp:align>
                </wp:positionH>
                <wp:positionV relativeFrom="paragraph">
                  <wp:posOffset>-76200</wp:posOffset>
                </wp:positionV>
                <wp:extent cx="3599815" cy="2095500"/>
                <wp:effectExtent l="0" t="0" r="635" b="0"/>
                <wp:wrapNone/>
                <wp:docPr id="3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0955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4214E" id="Rectangle 9" o:spid="_x0000_s1026" style="position:absolute;margin-left:232.25pt;margin-top:-6pt;width:283.45pt;height:165pt;z-index:-251470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" fillcolor="#c5e6fd" stroked="f" strokeweight="1pt">
                <w10:wrap anchorx="margin"/>
              </v:rect>
            </w:pict>
          </mc:Fallback>
        </mc:AlternateContent>
      </w:r>
      <w:r w:rsidR="00034B00">
        <w:rPr>
          <w:b/>
          <w:bCs/>
          <w:lang w:eastAsia="en-NZ"/>
        </w:rPr>
        <w:t>Natural hazards</w:t>
      </w:r>
      <w:r w:rsidR="00034B00">
        <w:rPr>
          <w:lang w:eastAsia="en-NZ"/>
        </w:rPr>
        <w:t xml:space="preserve"> are natural events that could do a lot of harm like:</w:t>
      </w:r>
    </w:p>
    <w:p w14:paraId="79932C17" w14:textId="6E6E1430" w:rsidR="00034B00" w:rsidRDefault="002E6871" w:rsidP="00034B00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60992" behindDoc="0" locked="0" layoutInCell="1" allowOverlap="1" wp14:anchorId="0083AE50" wp14:editId="506CE976">
            <wp:simplePos x="0" y="0"/>
            <wp:positionH relativeFrom="column">
              <wp:posOffset>0</wp:posOffset>
            </wp:positionH>
            <wp:positionV relativeFrom="paragraph">
              <wp:posOffset>327660</wp:posOffset>
            </wp:positionV>
            <wp:extent cx="1485900" cy="1485900"/>
            <wp:effectExtent l="0" t="0" r="0" b="0"/>
            <wp:wrapNone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lood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B00">
        <w:rPr>
          <w:lang w:eastAsia="en-NZ"/>
        </w:rPr>
        <w:t>earthquakes</w:t>
      </w:r>
    </w:p>
    <w:p w14:paraId="2E3AE2BC" w14:textId="73D6F89F" w:rsidR="00034B00" w:rsidRDefault="00034B00" w:rsidP="00034B00">
      <w:pPr>
        <w:pStyle w:val="Listtoplevel"/>
        <w:rPr>
          <w:lang w:eastAsia="en-NZ"/>
        </w:rPr>
      </w:pPr>
      <w:r>
        <w:rPr>
          <w:lang w:eastAsia="en-NZ"/>
        </w:rPr>
        <w:t>floods.</w:t>
      </w:r>
      <w:r w:rsidR="00CC24AC" w:rsidRPr="00CC24AC">
        <w:rPr>
          <w:rFonts w:eastAsia="Times New Roman"/>
          <w:lang w:eastAsia="en-NZ"/>
        </w:rPr>
        <w:t xml:space="preserve"> </w:t>
      </w:r>
    </w:p>
    <w:p w14:paraId="79CB861B" w14:textId="38AE678F" w:rsidR="00034B00" w:rsidRDefault="00034B00" w:rsidP="00034B00">
      <w:pPr>
        <w:rPr>
          <w:lang w:eastAsia="en-NZ"/>
        </w:rPr>
      </w:pPr>
    </w:p>
    <w:p w14:paraId="1A00580F" w14:textId="0C912DD2" w:rsidR="00034B00" w:rsidRDefault="002E6871" w:rsidP="00034B00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862016" behindDoc="0" locked="0" layoutInCell="1" allowOverlap="1" wp14:anchorId="711B536D" wp14:editId="7D4539B1">
            <wp:simplePos x="0" y="0"/>
            <wp:positionH relativeFrom="column">
              <wp:posOffset>0</wp:posOffset>
            </wp:positionH>
            <wp:positionV relativeFrom="paragraph">
              <wp:posOffset>258445</wp:posOffset>
            </wp:positionV>
            <wp:extent cx="1504315" cy="1504315"/>
            <wp:effectExtent l="0" t="0" r="635" b="635"/>
            <wp:wrapNone/>
            <wp:docPr id="2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unding funds resources financial support - small siz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4AC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4F5FC7FC" wp14:editId="63C335BB">
                <wp:simplePos x="0" y="0"/>
                <wp:positionH relativeFrom="margin">
                  <wp:align>right</wp:align>
                </wp:positionH>
                <wp:positionV relativeFrom="paragraph">
                  <wp:posOffset>258445</wp:posOffset>
                </wp:positionV>
                <wp:extent cx="3599815" cy="2813050"/>
                <wp:effectExtent l="0" t="0" r="635" b="6350"/>
                <wp:wrapNone/>
                <wp:docPr id="12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81305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55C60" id="Rectangle 9" o:spid="_x0000_s1026" style="position:absolute;margin-left:232.25pt;margin-top:20.35pt;width:283.45pt;height:221.5pt;z-index:-251468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" fillcolor="#c5e6fd" stroked="f" strokeweight="1pt">
                <w10:wrap anchorx="margin"/>
              </v:rect>
            </w:pict>
          </mc:Fallback>
        </mc:AlternateContent>
      </w:r>
    </w:p>
    <w:p w14:paraId="21A48B05" w14:textId="3DDD5322" w:rsidR="00905608" w:rsidRDefault="00905608" w:rsidP="00905608">
      <w:r>
        <w:rPr>
          <w:b/>
          <w:bCs/>
        </w:rPr>
        <w:t>Insurance</w:t>
      </w:r>
      <w:r>
        <w:t xml:space="preserve"> is money you </w:t>
      </w:r>
      <w:r w:rsidR="00C41E09">
        <w:t>get paid</w:t>
      </w:r>
      <w:r>
        <w:t xml:space="preserve"> if something bad happens like:</w:t>
      </w:r>
    </w:p>
    <w:p w14:paraId="4075FC08" w14:textId="4F5DEE07" w:rsidR="00905608" w:rsidRDefault="00B77D0E" w:rsidP="00905608">
      <w:pPr>
        <w:pStyle w:val="Listtoplevel"/>
      </w:pPr>
      <w:r>
        <w:drawing>
          <wp:anchor distT="0" distB="0" distL="114300" distR="114300" simplePos="0" relativeHeight="251863040" behindDoc="0" locked="0" layoutInCell="1" allowOverlap="1" wp14:anchorId="626E498A" wp14:editId="3718AB2F">
            <wp:simplePos x="0" y="0"/>
            <wp:positionH relativeFrom="column">
              <wp:posOffset>-95885</wp:posOffset>
            </wp:positionH>
            <wp:positionV relativeFrom="paragraph">
              <wp:posOffset>635635</wp:posOffset>
            </wp:positionV>
            <wp:extent cx="1600200" cy="1600200"/>
            <wp:effectExtent l="0" t="0" r="0" b="0"/>
            <wp:wrapNone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ush wild fire hills emergency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608">
        <w:t>being robbed</w:t>
      </w:r>
    </w:p>
    <w:p w14:paraId="0952A81C" w14:textId="0E07769C" w:rsidR="00905608" w:rsidRDefault="00B77D0E" w:rsidP="00905608">
      <w:pPr>
        <w:pStyle w:val="Listtoplevel"/>
      </w:pPr>
      <w:r>
        <w:t xml:space="preserve"> </w:t>
      </w:r>
      <w:r w:rsidR="00905608">
        <w:t>an earthquake</w:t>
      </w:r>
    </w:p>
    <w:p w14:paraId="4307EE8C" w14:textId="21117081" w:rsidR="00905608" w:rsidRDefault="00905608" w:rsidP="00905608">
      <w:pPr>
        <w:pStyle w:val="Listtoplevel"/>
      </w:pPr>
      <w:r>
        <w:t>your house burning down.</w:t>
      </w:r>
    </w:p>
    <w:p w14:paraId="7F538364" w14:textId="72E85C17" w:rsidR="00034B00" w:rsidRDefault="00034B00" w:rsidP="00034B00">
      <w:pPr>
        <w:rPr>
          <w:lang w:eastAsia="en-NZ"/>
        </w:rPr>
      </w:pPr>
    </w:p>
    <w:p w14:paraId="0028E32F" w14:textId="301FD2FD" w:rsidR="00905608" w:rsidRDefault="002E6871" w:rsidP="00034B00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64064" behindDoc="0" locked="0" layoutInCell="1" allowOverlap="1" wp14:anchorId="790A8D34" wp14:editId="230FC33A">
            <wp:simplePos x="0" y="0"/>
            <wp:positionH relativeFrom="column">
              <wp:posOffset>0</wp:posOffset>
            </wp:positionH>
            <wp:positionV relativeFrom="paragraph">
              <wp:posOffset>145415</wp:posOffset>
            </wp:positionV>
            <wp:extent cx="1257300" cy="1257300"/>
            <wp:effectExtent l="0" t="0" r="0" b="0"/>
            <wp:wrapNone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hield protect saf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09794F" w14:textId="346D40B2" w:rsidR="00905608" w:rsidRDefault="0060794F" w:rsidP="00034B00">
      <w:pPr>
        <w:rPr>
          <w:lang w:eastAsia="en-NZ"/>
        </w:rPr>
      </w:pPr>
      <w:r>
        <w:rPr>
          <w:lang w:eastAsia="en-NZ"/>
        </w:rPr>
        <w:t xml:space="preserve">This Easy Read is about how </w:t>
      </w:r>
      <w:r w:rsidR="009A075B">
        <w:rPr>
          <w:lang w:eastAsia="en-NZ"/>
        </w:rPr>
        <w:t xml:space="preserve">you can make sure the bedroom is a safe place for your child in an earthquake. </w:t>
      </w:r>
    </w:p>
    <w:p w14:paraId="5007112F" w14:textId="47B6744E" w:rsidR="009A075B" w:rsidRDefault="002E6871" w:rsidP="00034B00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65088" behindDoc="0" locked="0" layoutInCell="1" allowOverlap="1" wp14:anchorId="6D582FBA" wp14:editId="4565E14A">
            <wp:simplePos x="0" y="0"/>
            <wp:positionH relativeFrom="column">
              <wp:posOffset>114300</wp:posOffset>
            </wp:positionH>
            <wp:positionV relativeFrom="paragraph">
              <wp:posOffset>229235</wp:posOffset>
            </wp:positionV>
            <wp:extent cx="1064848" cy="1560195"/>
            <wp:effectExtent l="0" t="0" r="2540" b="1905"/>
            <wp:wrapNone/>
            <wp:docPr id="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new-zealand-regions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48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CF6C" w14:textId="7B488F34" w:rsidR="009A075B" w:rsidRDefault="009A075B" w:rsidP="00034B00">
      <w:pPr>
        <w:rPr>
          <w:lang w:eastAsia="en-NZ"/>
        </w:rPr>
      </w:pPr>
    </w:p>
    <w:p w14:paraId="617A0593" w14:textId="720F1571" w:rsidR="009A075B" w:rsidRDefault="009A075B" w:rsidP="00034B00">
      <w:pPr>
        <w:rPr>
          <w:lang w:eastAsia="en-NZ"/>
        </w:rPr>
      </w:pPr>
      <w:r>
        <w:rPr>
          <w:lang w:eastAsia="en-NZ"/>
        </w:rPr>
        <w:t>Earthquakes are a normal part of living in Aotearoa New Zealand.</w:t>
      </w:r>
    </w:p>
    <w:p w14:paraId="5884F84C" w14:textId="26E7575A" w:rsidR="00C41E09" w:rsidRDefault="00C41E09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6B8BC11E" w14:textId="79DFCE72" w:rsidR="009A075B" w:rsidRDefault="00034201" w:rsidP="00034B00">
      <w:pPr>
        <w:rPr>
          <w:lang w:eastAsia="en-NZ"/>
        </w:rPr>
      </w:pPr>
      <w:r>
        <w:rPr>
          <w:noProof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19FFF6C9" wp14:editId="7080A301">
                <wp:simplePos x="0" y="0"/>
                <wp:positionH relativeFrom="column">
                  <wp:posOffset>0</wp:posOffset>
                </wp:positionH>
                <wp:positionV relativeFrom="paragraph">
                  <wp:posOffset>342900</wp:posOffset>
                </wp:positionV>
                <wp:extent cx="1854200" cy="1111250"/>
                <wp:effectExtent l="0" t="0" r="0" b="0"/>
                <wp:wrapNone/>
                <wp:docPr id="34" name="Group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4200" cy="1111250"/>
                          <a:chOff x="0" y="0"/>
                          <a:chExt cx="1854200" cy="1111250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951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6680962" name="Graphic 17866809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8750" y="685800"/>
                            <a:ext cx="425450" cy="425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02F32D" id="Group 34" o:spid="_x0000_s1026" style="position:absolute;margin-left:0;margin-top:27pt;width:146pt;height:87.5pt;z-index:251869184" coordsize="18542,111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7" type="#_x0000_t75" style="position:absolute;width:14281;height:9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">
                  <v:imagedata r:id="rId26" o:title=""/>
                </v:shape>
                <v:shape id="Graphic 1786680962" o:spid="_x0000_s1028" type="#_x0000_t75" style="position:absolute;left:14287;top:6858;width:4255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">
                  <v:imagedata r:id="rId27" o:title=""/>
                </v:shape>
              </v:group>
            </w:pict>
          </mc:Fallback>
        </mc:AlternateContent>
      </w:r>
      <w:r w:rsidR="009A075B">
        <w:rPr>
          <w:lang w:eastAsia="en-NZ"/>
        </w:rPr>
        <w:t>Most earthquakes:</w:t>
      </w:r>
    </w:p>
    <w:p w14:paraId="6703F9E6" w14:textId="1DDBC5DA" w:rsidR="009A075B" w:rsidRDefault="009A075B" w:rsidP="009A075B">
      <w:pPr>
        <w:pStyle w:val="Listtoplevel"/>
        <w:rPr>
          <w:lang w:eastAsia="en-NZ"/>
        </w:rPr>
      </w:pPr>
      <w:r>
        <w:rPr>
          <w:lang w:eastAsia="en-NZ"/>
        </w:rPr>
        <w:t>are small</w:t>
      </w:r>
    </w:p>
    <w:p w14:paraId="224ACCB0" w14:textId="75584F14" w:rsidR="009A075B" w:rsidRDefault="009A075B" w:rsidP="009A075B">
      <w:pPr>
        <w:pStyle w:val="Listtoplevel"/>
        <w:rPr>
          <w:lang w:eastAsia="en-NZ"/>
        </w:rPr>
      </w:pPr>
      <w:r>
        <w:rPr>
          <w:lang w:eastAsia="en-NZ"/>
        </w:rPr>
        <w:t>do not cause much damage.</w:t>
      </w:r>
    </w:p>
    <w:p w14:paraId="64E77465" w14:textId="60F4CBCB" w:rsidR="009A075B" w:rsidRDefault="00034201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70208" behindDoc="0" locked="0" layoutInCell="1" allowOverlap="1" wp14:anchorId="593F3BE3" wp14:editId="11FA5660">
            <wp:simplePos x="0" y="0"/>
            <wp:positionH relativeFrom="column">
              <wp:posOffset>0</wp:posOffset>
            </wp:positionH>
            <wp:positionV relativeFrom="paragraph">
              <wp:posOffset>26035</wp:posOffset>
            </wp:positionV>
            <wp:extent cx="1485900" cy="1485900"/>
            <wp:effectExtent l="0" t="0" r="0" b="0"/>
            <wp:wrapNone/>
            <wp:docPr id="4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Time check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9328E" w14:textId="0D53AD39" w:rsidR="009A075B" w:rsidRDefault="009A075B" w:rsidP="009A075B">
      <w:pPr>
        <w:rPr>
          <w:lang w:eastAsia="en-NZ"/>
        </w:rPr>
      </w:pPr>
    </w:p>
    <w:p w14:paraId="7C83BB29" w14:textId="63697D32" w:rsidR="009A075B" w:rsidRDefault="009A075B" w:rsidP="009A075B">
      <w:pPr>
        <w:rPr>
          <w:lang w:eastAsia="en-NZ"/>
        </w:rPr>
      </w:pPr>
      <w:r>
        <w:rPr>
          <w:lang w:eastAsia="en-NZ"/>
        </w:rPr>
        <w:t>A big earthquake could happen at any time.</w:t>
      </w:r>
    </w:p>
    <w:p w14:paraId="565E9095" w14:textId="4B68F5AA" w:rsidR="009A075B" w:rsidRDefault="00034201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71232" behindDoc="0" locked="0" layoutInCell="1" allowOverlap="1" wp14:anchorId="262B004F" wp14:editId="4BD061D6">
            <wp:simplePos x="0" y="0"/>
            <wp:positionH relativeFrom="column">
              <wp:posOffset>57150</wp:posOffset>
            </wp:positionH>
            <wp:positionV relativeFrom="paragraph">
              <wp:posOffset>217805</wp:posOffset>
            </wp:positionV>
            <wp:extent cx="1327150" cy="1363147"/>
            <wp:effectExtent l="0" t="0" r="6350" b="8890"/>
            <wp:wrapNone/>
            <wp:docPr id="44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Bed Time Tears.jf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363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27B95" w14:textId="68882E66" w:rsidR="009A075B" w:rsidRDefault="009A075B" w:rsidP="009A075B">
      <w:pPr>
        <w:rPr>
          <w:lang w:eastAsia="en-NZ"/>
        </w:rPr>
      </w:pPr>
    </w:p>
    <w:p w14:paraId="4BA53196" w14:textId="57DDE5FC" w:rsidR="009A075B" w:rsidRDefault="009A075B" w:rsidP="009A075B">
      <w:pPr>
        <w:rPr>
          <w:lang w:eastAsia="en-NZ"/>
        </w:rPr>
      </w:pPr>
      <w:r>
        <w:rPr>
          <w:lang w:eastAsia="en-NZ"/>
        </w:rPr>
        <w:t>Children spend a lot of time in their bedrooms.</w:t>
      </w:r>
    </w:p>
    <w:p w14:paraId="4214FC89" w14:textId="3A28E91D" w:rsidR="009A075B" w:rsidRDefault="009A075B" w:rsidP="009A075B">
      <w:pPr>
        <w:rPr>
          <w:lang w:eastAsia="en-NZ"/>
        </w:rPr>
      </w:pPr>
    </w:p>
    <w:p w14:paraId="4E83D31A" w14:textId="53D63EFF" w:rsidR="009A075B" w:rsidRDefault="00034201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72256" behindDoc="0" locked="0" layoutInCell="1" allowOverlap="1" wp14:anchorId="58ECE79E" wp14:editId="14463B17">
            <wp:simplePos x="0" y="0"/>
            <wp:positionH relativeFrom="column">
              <wp:posOffset>107315</wp:posOffset>
            </wp:positionH>
            <wp:positionV relativeFrom="paragraph">
              <wp:posOffset>90805</wp:posOffset>
            </wp:positionV>
            <wp:extent cx="1263650" cy="1542301"/>
            <wp:effectExtent l="0" t="0" r="0" b="1270"/>
            <wp:wrapNone/>
            <wp:docPr id="45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happy-boy_child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542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ED00A" w14:textId="013E7334" w:rsidR="009A075B" w:rsidRDefault="009A075B" w:rsidP="009A075B">
      <w:pPr>
        <w:rPr>
          <w:lang w:eastAsia="en-NZ"/>
        </w:rPr>
      </w:pPr>
      <w:r>
        <w:rPr>
          <w:lang w:eastAsia="en-NZ"/>
        </w:rPr>
        <w:t xml:space="preserve">It is important to make sure their bedroom is a safe place to be in an earthquake. </w:t>
      </w:r>
    </w:p>
    <w:p w14:paraId="37BE42B5" w14:textId="73602012" w:rsidR="009A075B" w:rsidRDefault="009A075B" w:rsidP="009A075B">
      <w:pPr>
        <w:pStyle w:val="Heading1"/>
        <w:rPr>
          <w:lang w:eastAsia="en-NZ"/>
        </w:rPr>
      </w:pPr>
      <w:r>
        <w:rPr>
          <w:lang w:eastAsia="en-NZ"/>
        </w:rPr>
        <w:lastRenderedPageBreak/>
        <w:t>How to make the bedroom safe before an earthquake</w:t>
      </w:r>
    </w:p>
    <w:p w14:paraId="49BB40D5" w14:textId="1D2F4157" w:rsidR="009A075B" w:rsidRDefault="008B60C3" w:rsidP="00A17CA7">
      <w:pPr>
        <w:rPr>
          <w:lang w:eastAsia="en-NZ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38EA68B1" wp14:editId="51C4476E">
                <wp:simplePos x="0" y="0"/>
                <wp:positionH relativeFrom="column">
                  <wp:posOffset>-91440</wp:posOffset>
                </wp:positionH>
                <wp:positionV relativeFrom="paragraph">
                  <wp:posOffset>340814</wp:posOffset>
                </wp:positionV>
                <wp:extent cx="1997920" cy="2047602"/>
                <wp:effectExtent l="0" t="0" r="2540" b="0"/>
                <wp:wrapNone/>
                <wp:docPr id="48" name="Group 4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7920" cy="2047602"/>
                          <a:chOff x="483325" y="1"/>
                          <a:chExt cx="1997920" cy="2047602"/>
                        </a:xfrm>
                      </wpg:grpSpPr>
                      <pic:pic xmlns:pic="http://schemas.openxmlformats.org/drawingml/2006/picture">
                        <pic:nvPicPr>
                          <pic:cNvPr id="46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3325" y="1"/>
                            <a:ext cx="1045029" cy="11342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Graphic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5795" y="1622153"/>
                            <a:ext cx="425450" cy="425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3863B1" id="Group 48" o:spid="_x0000_s1026" alt="&quot;&quot;" style="position:absolute;margin-left:-7.2pt;margin-top:26.85pt;width:157.3pt;height:161.25pt;z-index:251876352;mso-width-relative:margin;mso-height-relative:margin" coordorigin="4833" coordsize="19979,2047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7" type="#_x0000_t75" alt="&quot;&quot;" style="position:absolute;left:4833;width:10450;height:1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">
                  <v:imagedata r:id="rId32" o:title=""/>
                </v:shape>
                <v:shape id="Graphic 47" o:spid="_x0000_s1028" type="#_x0000_t75" alt="&quot;&quot;" style="position:absolute;left:20557;top:16221;width:4255;height:4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">
                  <v:imagedata r:id="rId33" o:title=""/>
                </v:shape>
              </v:group>
            </w:pict>
          </mc:Fallback>
        </mc:AlternateContent>
      </w:r>
    </w:p>
    <w:p w14:paraId="07243CA1" w14:textId="7A8C9AD2" w:rsidR="009A075B" w:rsidRDefault="009A075B" w:rsidP="00A17CA7">
      <w:pPr>
        <w:rPr>
          <w:lang w:eastAsia="en-NZ"/>
        </w:rPr>
      </w:pPr>
    </w:p>
    <w:p w14:paraId="0EAF17E3" w14:textId="3D54DA5B" w:rsidR="009A075B" w:rsidRDefault="009A075B" w:rsidP="009A075B">
      <w:pPr>
        <w:rPr>
          <w:lang w:eastAsia="en-NZ"/>
        </w:rPr>
      </w:pPr>
      <w:r>
        <w:rPr>
          <w:lang w:eastAsia="en-NZ"/>
        </w:rPr>
        <w:t>Do not put the bed / cot next to a window.</w:t>
      </w:r>
    </w:p>
    <w:p w14:paraId="593F68D1" w14:textId="7B499A24" w:rsidR="009A075B" w:rsidRDefault="003B4848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9360" behindDoc="0" locked="0" layoutInCell="1" allowOverlap="1" wp14:anchorId="209DD552" wp14:editId="4DBDAB6C">
            <wp:simplePos x="0" y="0"/>
            <wp:positionH relativeFrom="column">
              <wp:posOffset>318135</wp:posOffset>
            </wp:positionH>
            <wp:positionV relativeFrom="paragraph">
              <wp:posOffset>49349</wp:posOffset>
            </wp:positionV>
            <wp:extent cx="1089082" cy="809897"/>
            <wp:effectExtent l="0" t="0" r="0" b="9525"/>
            <wp:wrapNone/>
            <wp:docPr id="322902455" name="Picture 3229024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bed-time-cot-with-blankets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082" cy="809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BCA06" w14:textId="7065C66E" w:rsidR="009A075B" w:rsidRDefault="009A075B" w:rsidP="009A075B">
      <w:pPr>
        <w:rPr>
          <w:lang w:eastAsia="en-NZ"/>
        </w:rPr>
      </w:pPr>
    </w:p>
    <w:p w14:paraId="6CCF2464" w14:textId="17E05025" w:rsidR="009A075B" w:rsidRDefault="009A075B" w:rsidP="009A075B">
      <w:pPr>
        <w:rPr>
          <w:lang w:eastAsia="en-NZ"/>
        </w:rPr>
      </w:pPr>
      <w:r>
        <w:rPr>
          <w:lang w:eastAsia="en-NZ"/>
        </w:rPr>
        <w:t>Glass could break in an earthquake.</w:t>
      </w:r>
    </w:p>
    <w:p w14:paraId="79B02002" w14:textId="136F50B8" w:rsidR="009A075B" w:rsidRDefault="003B4848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77376" behindDoc="0" locked="0" layoutInCell="1" allowOverlap="1" wp14:anchorId="05945C6A" wp14:editId="7B036EC6">
            <wp:simplePos x="0" y="0"/>
            <wp:positionH relativeFrom="column">
              <wp:posOffset>208915</wp:posOffset>
            </wp:positionH>
            <wp:positionV relativeFrom="paragraph">
              <wp:posOffset>316955</wp:posOffset>
            </wp:positionV>
            <wp:extent cx="971877" cy="1619795"/>
            <wp:effectExtent l="0" t="0" r="0" b="0"/>
            <wp:wrapNone/>
            <wp:docPr id="49" name="Pictur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hild Hurt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877" cy="161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F7267D" w14:textId="0165C55F" w:rsidR="009A075B" w:rsidRDefault="009A075B" w:rsidP="009A075B">
      <w:pPr>
        <w:rPr>
          <w:lang w:eastAsia="en-NZ"/>
        </w:rPr>
      </w:pPr>
    </w:p>
    <w:p w14:paraId="1949E59D" w14:textId="2C5BE4A7" w:rsidR="009A075B" w:rsidRDefault="009A075B" w:rsidP="009A075B">
      <w:pPr>
        <w:rPr>
          <w:lang w:eastAsia="en-NZ"/>
        </w:rPr>
      </w:pPr>
      <w:r>
        <w:rPr>
          <w:lang w:eastAsia="en-NZ"/>
        </w:rPr>
        <w:t>Your child could get hurt by broken glass if they are sleeping next to the window.</w:t>
      </w:r>
    </w:p>
    <w:p w14:paraId="0CE8B4E1" w14:textId="566FC77F" w:rsidR="009A075B" w:rsidRDefault="009A075B" w:rsidP="009A075B">
      <w:pPr>
        <w:rPr>
          <w:lang w:eastAsia="en-NZ"/>
        </w:rPr>
      </w:pPr>
    </w:p>
    <w:p w14:paraId="19452FFA" w14:textId="16FA7B55" w:rsidR="009A075B" w:rsidRDefault="009A075B" w:rsidP="009A075B">
      <w:pPr>
        <w:rPr>
          <w:lang w:eastAsia="en-NZ"/>
        </w:rPr>
      </w:pPr>
    </w:p>
    <w:p w14:paraId="2C484390" w14:textId="14283FCD" w:rsidR="009A075B" w:rsidRDefault="008B60C3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78400" behindDoc="0" locked="0" layoutInCell="1" allowOverlap="1" wp14:anchorId="2527B613" wp14:editId="0D2053A6">
            <wp:simplePos x="0" y="0"/>
            <wp:positionH relativeFrom="column">
              <wp:posOffset>-91803</wp:posOffset>
            </wp:positionH>
            <wp:positionV relativeFrom="paragraph">
              <wp:posOffset>231775</wp:posOffset>
            </wp:positionV>
            <wp:extent cx="1623060" cy="1623060"/>
            <wp:effectExtent l="0" t="0" r="0" b="0"/>
            <wp:wrapNone/>
            <wp:docPr id="50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hest drawers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75B">
        <w:rPr>
          <w:lang w:eastAsia="en-NZ"/>
        </w:rPr>
        <w:t>Attach tall heavy furniture to the wall like:</w:t>
      </w:r>
    </w:p>
    <w:p w14:paraId="78F1D3F5" w14:textId="1BDFA3E3" w:rsidR="009A075B" w:rsidRDefault="009A075B" w:rsidP="009A075B">
      <w:pPr>
        <w:pStyle w:val="Listtoplevel"/>
        <w:rPr>
          <w:lang w:eastAsia="en-NZ"/>
        </w:rPr>
      </w:pPr>
      <w:r>
        <w:rPr>
          <w:lang w:eastAsia="en-NZ"/>
        </w:rPr>
        <w:t>drawers</w:t>
      </w:r>
    </w:p>
    <w:p w14:paraId="481CF547" w14:textId="246A1159" w:rsidR="009A075B" w:rsidRDefault="009A075B" w:rsidP="009A075B">
      <w:pPr>
        <w:pStyle w:val="Listtoplevel"/>
        <w:rPr>
          <w:lang w:eastAsia="en-NZ"/>
        </w:rPr>
      </w:pPr>
      <w:r>
        <w:rPr>
          <w:lang w:eastAsia="en-NZ"/>
        </w:rPr>
        <w:t>bookcases.</w:t>
      </w:r>
    </w:p>
    <w:p w14:paraId="6746B8A8" w14:textId="5DD71369" w:rsidR="009A075B" w:rsidRDefault="009A075B" w:rsidP="009A075B">
      <w:pPr>
        <w:rPr>
          <w:lang w:eastAsia="en-NZ"/>
        </w:rPr>
      </w:pPr>
    </w:p>
    <w:p w14:paraId="51DD224E" w14:textId="5CD6CA53" w:rsidR="009A075B" w:rsidRDefault="009A075B" w:rsidP="009A075B">
      <w:pPr>
        <w:rPr>
          <w:lang w:eastAsia="en-NZ"/>
        </w:rPr>
      </w:pPr>
    </w:p>
    <w:p w14:paraId="297D572F" w14:textId="5C78DCD8" w:rsidR="003271E7" w:rsidRPr="003271E7" w:rsidRDefault="003271E7" w:rsidP="003271E7">
      <w:pPr>
        <w:rPr>
          <w:lang w:val="en-NZ" w:eastAsia="en-NZ"/>
        </w:rPr>
      </w:pPr>
      <w:r w:rsidRPr="003271E7">
        <w:rPr>
          <w:lang w:val="en-NZ" w:eastAsia="en-NZ"/>
        </w:rPr>
        <w:lastRenderedPageBreak/>
        <w:drawing>
          <wp:anchor distT="0" distB="0" distL="114300" distR="114300" simplePos="0" relativeHeight="251927552" behindDoc="0" locked="0" layoutInCell="1" allowOverlap="1" wp14:anchorId="2D22C21B" wp14:editId="70FFC274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1590675" cy="1590675"/>
            <wp:effectExtent l="0" t="0" r="9525" b="9525"/>
            <wp:wrapNone/>
            <wp:docPr id="960963879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63879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C68A" w14:textId="52ECAB6A" w:rsidR="009A075B" w:rsidRDefault="009A075B" w:rsidP="009A075B">
      <w:pPr>
        <w:rPr>
          <w:lang w:eastAsia="en-NZ"/>
        </w:rPr>
      </w:pPr>
      <w:r>
        <w:rPr>
          <w:lang w:eastAsia="en-NZ"/>
        </w:rPr>
        <w:t xml:space="preserve">You can buy tools </w:t>
      </w:r>
      <w:r w:rsidR="00FD6923">
        <w:rPr>
          <w:lang w:eastAsia="en-NZ"/>
        </w:rPr>
        <w:t xml:space="preserve">to attach </w:t>
      </w:r>
      <w:r>
        <w:rPr>
          <w:lang w:eastAsia="en-NZ"/>
        </w:rPr>
        <w:t>furniture to the wall from a hardware store.</w:t>
      </w:r>
    </w:p>
    <w:p w14:paraId="3CBA6497" w14:textId="1D246614" w:rsidR="009A075B" w:rsidRDefault="009A075B" w:rsidP="009A075B">
      <w:pPr>
        <w:rPr>
          <w:lang w:eastAsia="en-NZ"/>
        </w:rPr>
      </w:pPr>
    </w:p>
    <w:p w14:paraId="1E1A5974" w14:textId="213C760A" w:rsidR="009A075B" w:rsidRDefault="009A075B" w:rsidP="009A075B">
      <w:pPr>
        <w:rPr>
          <w:lang w:eastAsia="en-NZ"/>
        </w:rPr>
      </w:pPr>
    </w:p>
    <w:p w14:paraId="6E496AE1" w14:textId="27892185" w:rsidR="009A075B" w:rsidRDefault="00B77D0E" w:rsidP="009A075B">
      <w:pPr>
        <w:rPr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880448" behindDoc="0" locked="0" layoutInCell="1" allowOverlap="1" wp14:anchorId="2367E817" wp14:editId="732641D8">
            <wp:simplePos x="0" y="0"/>
            <wp:positionH relativeFrom="column">
              <wp:posOffset>-298450</wp:posOffset>
            </wp:positionH>
            <wp:positionV relativeFrom="paragraph">
              <wp:posOffset>76200</wp:posOffset>
            </wp:positionV>
            <wp:extent cx="1714500" cy="1714500"/>
            <wp:effectExtent l="0" t="0" r="0" b="0"/>
            <wp:wrapNone/>
            <wp:docPr id="52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house inside gas water heating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75B">
        <w:rPr>
          <w:lang w:eastAsia="en-NZ"/>
        </w:rPr>
        <w:t xml:space="preserve">Make sure the furniture is attached to the </w:t>
      </w:r>
      <w:r w:rsidR="009A075B">
        <w:rPr>
          <w:b/>
          <w:bCs/>
          <w:lang w:eastAsia="en-NZ"/>
        </w:rPr>
        <w:t>wall stud</w:t>
      </w:r>
      <w:r w:rsidR="009A075B">
        <w:rPr>
          <w:lang w:eastAsia="en-NZ"/>
        </w:rPr>
        <w:t>.</w:t>
      </w:r>
    </w:p>
    <w:p w14:paraId="392EB4E9" w14:textId="65314EB8" w:rsidR="009A075B" w:rsidRDefault="009A075B" w:rsidP="009A075B">
      <w:pPr>
        <w:rPr>
          <w:lang w:eastAsia="en-NZ"/>
        </w:rPr>
      </w:pPr>
    </w:p>
    <w:p w14:paraId="3B83585D" w14:textId="59E918EA" w:rsidR="009A075B" w:rsidRDefault="00CC24AC" w:rsidP="009A075B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6A287E43" wp14:editId="3A1474F3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3599815" cy="730250"/>
                <wp:effectExtent l="0" t="0" r="635" b="0"/>
                <wp:wrapNone/>
                <wp:docPr id="13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73025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8B90A" id="Rectangle 9" o:spid="_x0000_s1026" style="position:absolute;margin-left:232.25pt;margin-top:22.7pt;width:283.45pt;height:57.5pt;z-index:-251466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" fillcolor="#c5e6fd" stroked="f" strokeweight="1pt">
                <w10:wrap anchorx="margin"/>
              </v:rect>
            </w:pict>
          </mc:Fallback>
        </mc:AlternateContent>
      </w:r>
    </w:p>
    <w:p w14:paraId="456104BB" w14:textId="1A7758E4" w:rsidR="009A075B" w:rsidRDefault="009A075B" w:rsidP="009A075B">
      <w:pPr>
        <w:rPr>
          <w:lang w:eastAsia="en-NZ"/>
        </w:rPr>
      </w:pPr>
      <w:r>
        <w:rPr>
          <w:lang w:eastAsia="en-NZ"/>
        </w:rPr>
        <w:t xml:space="preserve">The </w:t>
      </w:r>
      <w:r>
        <w:rPr>
          <w:b/>
          <w:bCs/>
          <w:lang w:eastAsia="en-NZ"/>
        </w:rPr>
        <w:t>wall stud</w:t>
      </w:r>
      <w:r>
        <w:rPr>
          <w:lang w:eastAsia="en-NZ"/>
        </w:rPr>
        <w:t xml:space="preserve"> is the wooden frame inside the wall.</w:t>
      </w:r>
    </w:p>
    <w:p w14:paraId="7F9E40E9" w14:textId="6F99DDF2" w:rsidR="004A0808" w:rsidRDefault="00C54CE6" w:rsidP="009A075B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81472" behindDoc="0" locked="0" layoutInCell="1" allowOverlap="1" wp14:anchorId="626A8C9C" wp14:editId="67F9DD91">
            <wp:simplePos x="0" y="0"/>
            <wp:positionH relativeFrom="column">
              <wp:posOffset>12700</wp:posOffset>
            </wp:positionH>
            <wp:positionV relativeFrom="paragraph">
              <wp:posOffset>348615</wp:posOffset>
            </wp:positionV>
            <wp:extent cx="1485900" cy="1485900"/>
            <wp:effectExtent l="0" t="0" r="0" b="0"/>
            <wp:wrapNone/>
            <wp:docPr id="53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tenancy agreement rent 2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95A63" w14:textId="2E7CD645" w:rsidR="004A0808" w:rsidRDefault="004A0808" w:rsidP="009A075B">
      <w:pPr>
        <w:rPr>
          <w:lang w:eastAsia="en-NZ"/>
        </w:rPr>
      </w:pPr>
    </w:p>
    <w:p w14:paraId="7BE01572" w14:textId="77777777" w:rsidR="00B77D0E" w:rsidRDefault="00B77D0E" w:rsidP="009A075B">
      <w:pPr>
        <w:rPr>
          <w:lang w:eastAsia="en-NZ"/>
        </w:rPr>
      </w:pPr>
      <w:r>
        <w:rPr>
          <w:lang w:eastAsia="en-NZ"/>
        </w:rPr>
        <w:t>If you are renting your home:</w:t>
      </w:r>
    </w:p>
    <w:p w14:paraId="52C9DA2E" w14:textId="07456574" w:rsidR="00B77D0E" w:rsidRDefault="00B77D0E" w:rsidP="00B77D0E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82496" behindDoc="0" locked="0" layoutInCell="1" allowOverlap="1" wp14:anchorId="142841FA" wp14:editId="50542D9B">
            <wp:simplePos x="0" y="0"/>
            <wp:positionH relativeFrom="column">
              <wp:posOffset>12700</wp:posOffset>
            </wp:positionH>
            <wp:positionV relativeFrom="paragraph">
              <wp:posOffset>807085</wp:posOffset>
            </wp:positionV>
            <wp:extent cx="1313815" cy="1857932"/>
            <wp:effectExtent l="0" t="0" r="635" b="0"/>
            <wp:wrapNone/>
            <wp:docPr id="5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sking a question_hand up-01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1857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en-NZ"/>
        </w:rPr>
        <w:t>i</w:t>
      </w:r>
      <w:r w:rsidR="004A0808">
        <w:rPr>
          <w:lang w:eastAsia="en-NZ"/>
        </w:rPr>
        <w:t xml:space="preserve">t is okay to attach furniture to the wall </w:t>
      </w:r>
    </w:p>
    <w:p w14:paraId="4B276EED" w14:textId="24C406E1" w:rsidR="004A0808" w:rsidRDefault="00B77D0E" w:rsidP="00B77D0E">
      <w:pPr>
        <w:pStyle w:val="Listtoplevel"/>
        <w:rPr>
          <w:lang w:eastAsia="en-NZ"/>
        </w:rPr>
      </w:pPr>
      <w:r>
        <w:rPr>
          <w:lang w:eastAsia="en-NZ"/>
        </w:rPr>
        <w:t>y</w:t>
      </w:r>
      <w:r w:rsidR="004A0808">
        <w:rPr>
          <w:lang w:eastAsia="en-NZ"/>
        </w:rPr>
        <w:t>ou need to check with your landlord before you attach furniture to the wall.</w:t>
      </w:r>
    </w:p>
    <w:p w14:paraId="02C709A4" w14:textId="0F396C7E" w:rsidR="009A075B" w:rsidRDefault="009A075B" w:rsidP="009A075B">
      <w:pPr>
        <w:rPr>
          <w:lang w:eastAsia="en-NZ"/>
        </w:rPr>
      </w:pPr>
    </w:p>
    <w:p w14:paraId="569BCBEF" w14:textId="058B75CF" w:rsidR="009A075B" w:rsidRDefault="009A075B" w:rsidP="009A075B">
      <w:pPr>
        <w:rPr>
          <w:lang w:eastAsia="en-NZ"/>
        </w:rPr>
      </w:pPr>
    </w:p>
    <w:p w14:paraId="55ECF2A8" w14:textId="19B3345C" w:rsidR="004A0808" w:rsidRDefault="004A0808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2E97D810" w14:textId="39DAC304" w:rsidR="009A075B" w:rsidRDefault="00FD6923" w:rsidP="009A075B">
      <w:pPr>
        <w:rPr>
          <w:lang w:eastAsia="en-N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8785276" wp14:editId="542C4696">
                <wp:simplePos x="0" y="0"/>
                <wp:positionH relativeFrom="column">
                  <wp:posOffset>863356</wp:posOffset>
                </wp:positionH>
                <wp:positionV relativeFrom="paragraph">
                  <wp:posOffset>203926</wp:posOffset>
                </wp:positionV>
                <wp:extent cx="572861" cy="248194"/>
                <wp:effectExtent l="44767" t="0" r="62548" b="43497"/>
                <wp:wrapNone/>
                <wp:docPr id="1303542237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2861" cy="24819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A9D" id="Arrow: Right 8" o:spid="_x0000_s1026" type="#_x0000_t13" style="position:absolute;margin-left:68pt;margin-top:16.05pt;width:45.1pt;height:19.55pt;rotation:90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" adj="16921" fillcolor="#4472c4 [3204]" strokecolor="#09101d [484]" strokeweight="1pt"/>
            </w:pict>
          </mc:Fallback>
        </mc:AlternateContent>
      </w: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 wp14:anchorId="551EE455" wp14:editId="6B97B566">
                <wp:simplePos x="0" y="0"/>
                <wp:positionH relativeFrom="column">
                  <wp:posOffset>-137387</wp:posOffset>
                </wp:positionH>
                <wp:positionV relativeFrom="paragraph">
                  <wp:posOffset>613410</wp:posOffset>
                </wp:positionV>
                <wp:extent cx="1985554" cy="1593669"/>
                <wp:effectExtent l="0" t="0" r="0" b="6985"/>
                <wp:wrapNone/>
                <wp:docPr id="59" name="Group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5554" cy="1593669"/>
                          <a:chOff x="0" y="0"/>
                          <a:chExt cx="1596390" cy="1122680"/>
                        </a:xfrm>
                      </wpg:grpSpPr>
                      <pic:pic xmlns:pic="http://schemas.openxmlformats.org/drawingml/2006/picture">
                        <pic:nvPicPr>
                          <pic:cNvPr id="57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1122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Graphic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C8D90" id="Group 59" o:spid="_x0000_s1026" alt="&quot;&quot;" style="position:absolute;margin-left:-10.8pt;margin-top:48.3pt;width:156.35pt;height:125.5pt;z-index:251888640;mso-width-relative:margin;mso-height-relative:margin" coordsize="15963,1122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">
                <v:shape id="Picture 57" o:spid="_x0000_s1027" type="#_x0000_t75" alt="&quot;&quot;" style="position:absolute;width:15963;height:1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">
                  <v:imagedata r:id="rId42" o:title=""/>
                </v:shape>
                <v:shape id="Graphic 58" o:spid="_x0000_s1028" type="#_x0000_t75" alt="&quot;&quot;" style="position:absolute;left:11430;width:342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">
                  <v:imagedata r:id="rId33" o:title=""/>
                </v:shape>
              </v:group>
            </w:pict>
          </mc:Fallback>
        </mc:AlternateContent>
      </w:r>
      <w:r w:rsidR="004A0808">
        <w:rPr>
          <w:lang w:eastAsia="en-NZ"/>
        </w:rPr>
        <w:t>Do not put things above the bed / cot that could fall on your child like:</w:t>
      </w:r>
    </w:p>
    <w:p w14:paraId="647C3733" w14:textId="62180BD1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shelves</w:t>
      </w:r>
    </w:p>
    <w:p w14:paraId="5B788AFD" w14:textId="3F26A5B5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mirrors</w:t>
      </w:r>
    </w:p>
    <w:p w14:paraId="1DA080D5" w14:textId="3303EFDA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heavy pictures.</w:t>
      </w:r>
    </w:p>
    <w:p w14:paraId="452DA42C" w14:textId="75A967AF" w:rsidR="004A0808" w:rsidRDefault="00C54CE6" w:rsidP="004A080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84544" behindDoc="0" locked="0" layoutInCell="1" allowOverlap="1" wp14:anchorId="15414549" wp14:editId="33F23F78">
            <wp:simplePos x="0" y="0"/>
            <wp:positionH relativeFrom="column">
              <wp:posOffset>12700</wp:posOffset>
            </wp:positionH>
            <wp:positionV relativeFrom="paragraph">
              <wp:posOffset>264160</wp:posOffset>
            </wp:positionV>
            <wp:extent cx="1600200" cy="1189990"/>
            <wp:effectExtent l="0" t="0" r="0" b="0"/>
            <wp:wrapNone/>
            <wp:docPr id="56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bed-time-cot-with-blankets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ED991" w14:textId="5E6444B7" w:rsidR="004A0808" w:rsidRDefault="004A0808" w:rsidP="004A0808">
      <w:pPr>
        <w:rPr>
          <w:lang w:eastAsia="en-NZ"/>
        </w:rPr>
      </w:pPr>
    </w:p>
    <w:p w14:paraId="52AA498B" w14:textId="0BD14E49" w:rsidR="004A0808" w:rsidRDefault="00FD6923" w:rsidP="004A0808">
      <w:pPr>
        <w:rPr>
          <w:lang w:eastAsia="en-N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49E449A" wp14:editId="25A0D87F">
                <wp:simplePos x="0" y="0"/>
                <wp:positionH relativeFrom="column">
                  <wp:posOffset>698801</wp:posOffset>
                </wp:positionH>
                <wp:positionV relativeFrom="paragraph">
                  <wp:posOffset>617221</wp:posOffset>
                </wp:positionV>
                <wp:extent cx="572861" cy="248194"/>
                <wp:effectExtent l="19050" t="19050" r="17780" b="32385"/>
                <wp:wrapNone/>
                <wp:docPr id="1000149796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72861" cy="24819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A99C2" id="Arrow: Right 8" o:spid="_x0000_s1026" type="#_x0000_t13" style="position:absolute;margin-left:55pt;margin-top:48.6pt;width:45.1pt;height:19.55pt;rotation:180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" adj="16921" fillcolor="#4472c4 [3204]" strokecolor="#09101d [484]" strokeweight="1pt"/>
            </w:pict>
          </mc:Fallback>
        </mc:AlternateContent>
      </w:r>
      <w:r w:rsidR="00C54CE6">
        <w:rPr>
          <w:lang w:eastAsia="en-NZ"/>
        </w:rPr>
        <w:t>Lock the wheels</w:t>
      </w:r>
      <w:r w:rsidR="004A0808">
        <w:rPr>
          <w:lang w:eastAsia="en-NZ"/>
        </w:rPr>
        <w:t xml:space="preserve"> if the bed / cot has wheels. </w:t>
      </w:r>
    </w:p>
    <w:p w14:paraId="42C6086D" w14:textId="12302461" w:rsidR="00C41E09" w:rsidRDefault="00C41E09" w:rsidP="004A0808">
      <w:pPr>
        <w:rPr>
          <w:lang w:eastAsia="en-NZ"/>
        </w:rPr>
      </w:pPr>
    </w:p>
    <w:p w14:paraId="656BE8D8" w14:textId="4A2BAFA9" w:rsidR="00C41E09" w:rsidRDefault="00D95AA0" w:rsidP="004A080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90688" behindDoc="0" locked="0" layoutInCell="1" allowOverlap="1" wp14:anchorId="382BD160" wp14:editId="7DCA1E26">
            <wp:simplePos x="0" y="0"/>
            <wp:positionH relativeFrom="column">
              <wp:posOffset>12700</wp:posOffset>
            </wp:positionH>
            <wp:positionV relativeFrom="paragraph">
              <wp:posOffset>281033</wp:posOffset>
            </wp:positionV>
            <wp:extent cx="1373975" cy="1410789"/>
            <wp:effectExtent l="0" t="0" r="0" b="0"/>
            <wp:wrapNone/>
            <wp:docPr id="61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Bed Time Tears.jfif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975" cy="1410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448EF" w14:textId="7E30994D" w:rsidR="004A0808" w:rsidRDefault="004A0808" w:rsidP="004A0808">
      <w:pPr>
        <w:rPr>
          <w:lang w:eastAsia="en-NZ"/>
        </w:rPr>
      </w:pPr>
      <w:r>
        <w:rPr>
          <w:lang w:eastAsia="en-NZ"/>
        </w:rPr>
        <w:t xml:space="preserve">If the wheels are not locked the shaking during an earthquake could make the bed / cot move. </w:t>
      </w:r>
    </w:p>
    <w:p w14:paraId="1C2567AB" w14:textId="6B997F91" w:rsidR="004A0808" w:rsidRDefault="004A0808" w:rsidP="004A0808">
      <w:pPr>
        <w:rPr>
          <w:lang w:eastAsia="en-NZ"/>
        </w:rPr>
      </w:pPr>
    </w:p>
    <w:p w14:paraId="3929757A" w14:textId="69DCDA78" w:rsidR="004A0808" w:rsidRDefault="004A0808" w:rsidP="004A0808">
      <w:pPr>
        <w:rPr>
          <w:lang w:eastAsia="en-NZ"/>
        </w:rPr>
      </w:pPr>
    </w:p>
    <w:p w14:paraId="5BAFB553" w14:textId="58B62C85" w:rsidR="004A0808" w:rsidRDefault="00D95AA0" w:rsidP="004A080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91712" behindDoc="0" locked="0" layoutInCell="1" allowOverlap="1" wp14:anchorId="061CB708" wp14:editId="28C56D1B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1600200" cy="1600200"/>
            <wp:effectExtent l="0" t="0" r="0" b="0"/>
            <wp:wrapNone/>
            <wp:docPr id="62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ainting framed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808">
        <w:rPr>
          <w:lang w:eastAsia="en-NZ"/>
        </w:rPr>
        <w:t>Use the right hooks to hang:</w:t>
      </w:r>
    </w:p>
    <w:p w14:paraId="250F74B9" w14:textId="67B01F31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artwork</w:t>
      </w:r>
    </w:p>
    <w:p w14:paraId="2732BACF" w14:textId="2EA79ED5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mirrors.</w:t>
      </w:r>
    </w:p>
    <w:p w14:paraId="6F8511BD" w14:textId="6B5E0E7E" w:rsidR="004A0808" w:rsidRDefault="004A0808" w:rsidP="004A0808">
      <w:pPr>
        <w:rPr>
          <w:lang w:eastAsia="en-NZ"/>
        </w:rPr>
      </w:pPr>
    </w:p>
    <w:p w14:paraId="12A754E4" w14:textId="34E1BA83" w:rsidR="004A0808" w:rsidRDefault="004A0808">
      <w:pPr>
        <w:spacing w:line="240" w:lineRule="auto"/>
        <w:ind w:left="0"/>
        <w:rPr>
          <w:lang w:eastAsia="en-NZ"/>
        </w:rPr>
      </w:pPr>
    </w:p>
    <w:p w14:paraId="6CBF1ACE" w14:textId="0BE77036" w:rsidR="004A0808" w:rsidRDefault="003B4848" w:rsidP="004A0808">
      <w:pPr>
        <w:rPr>
          <w:lang w:eastAsia="en-N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803FFCC" wp14:editId="6F1C09FD">
                <wp:simplePos x="0" y="0"/>
                <wp:positionH relativeFrom="column">
                  <wp:posOffset>-104503</wp:posOffset>
                </wp:positionH>
                <wp:positionV relativeFrom="paragraph">
                  <wp:posOffset>91440</wp:posOffset>
                </wp:positionV>
                <wp:extent cx="875212" cy="248194"/>
                <wp:effectExtent l="0" t="19050" r="39370" b="38100"/>
                <wp:wrapNone/>
                <wp:docPr id="367720501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212" cy="24819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7EC85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8" o:spid="_x0000_s1026" type="#_x0000_t13" style="position:absolute;margin-left:-8.25pt;margin-top:7.2pt;width:68.9pt;height:19.5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" adj="18537" fillcolor="#4472c4 [3204]" strokecolor="#09101d [48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16288" behindDoc="0" locked="0" layoutInCell="1" allowOverlap="1" wp14:anchorId="632E43DB" wp14:editId="3E71F7B6">
            <wp:simplePos x="0" y="0"/>
            <wp:positionH relativeFrom="column">
              <wp:posOffset>-353060</wp:posOffset>
            </wp:positionH>
            <wp:positionV relativeFrom="paragraph">
              <wp:posOffset>272</wp:posOffset>
            </wp:positionV>
            <wp:extent cx="2231390" cy="1763395"/>
            <wp:effectExtent l="0" t="0" r="0" b="8255"/>
            <wp:wrapThrough wrapText="bothSides">
              <wp:wrapPolygon edited="0">
                <wp:start x="0" y="0"/>
                <wp:lineTo x="0" y="21468"/>
                <wp:lineTo x="21391" y="21468"/>
                <wp:lineTo x="21391" y="0"/>
                <wp:lineTo x="0" y="0"/>
              </wp:wrapPolygon>
            </wp:wrapThrough>
            <wp:docPr id="1071514472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514472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808">
        <w:rPr>
          <w:lang w:eastAsia="en-NZ"/>
        </w:rPr>
        <w:t>The right hooks:</w:t>
      </w:r>
    </w:p>
    <w:p w14:paraId="1C8C44B6" w14:textId="79E52A17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are closed so things cannot fall off the hook</w:t>
      </w:r>
    </w:p>
    <w:p w14:paraId="24DF311A" w14:textId="3E2C3F37" w:rsidR="004A0808" w:rsidRDefault="00D95AA0" w:rsidP="004A0808">
      <w:pPr>
        <w:pStyle w:val="Listtoplevel"/>
        <w:rPr>
          <w:lang w:eastAsia="en-NZ"/>
        </w:rPr>
      </w:pPr>
      <w:r>
        <w:rPr>
          <w:lang w:eastAsia="en-NZ"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55EE2617" wp14:editId="0F15C0C0">
                <wp:simplePos x="0" y="0"/>
                <wp:positionH relativeFrom="column">
                  <wp:posOffset>0</wp:posOffset>
                </wp:positionH>
                <wp:positionV relativeFrom="paragraph">
                  <wp:posOffset>802005</wp:posOffset>
                </wp:positionV>
                <wp:extent cx="1600200" cy="1682750"/>
                <wp:effectExtent l="0" t="0" r="0" b="0"/>
                <wp:wrapNone/>
                <wp:docPr id="1215475714" name="Group 12154757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682750"/>
                          <a:chOff x="0" y="0"/>
                          <a:chExt cx="1600200" cy="1682750"/>
                        </a:xfrm>
                      </wpg:grpSpPr>
                      <pic:pic xmlns:pic="http://schemas.openxmlformats.org/drawingml/2006/picture">
                        <pic:nvPicPr>
                          <pic:cNvPr id="1215475712" name="Picture 12154757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5475713" name="Graphic 12154757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28700" y="1193800"/>
                            <a:ext cx="488950" cy="488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FBB13F" id="Group 1215475714" o:spid="_x0000_s1026" alt="&quot;&quot;" style="position:absolute;margin-left:0;margin-top:63.15pt;width:126pt;height:132.5pt;z-index:251896832" coordsize="16002,1682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15475712" o:spid="_x0000_s1027" type="#_x0000_t75" alt="&quot;&quot;" style="position:absolute;width:16002;height:16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">
                  <v:imagedata r:id="rId48" o:title=""/>
                </v:shape>
                <v:shape id="Graphic 1215475713" o:spid="_x0000_s1028" type="#_x0000_t75" alt="&quot;&quot;" style="position:absolute;left:10287;top:11938;width:488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">
                  <v:imagedata r:id="rId49" o:title=""/>
                </v:shape>
              </v:group>
            </w:pict>
          </mc:Fallback>
        </mc:AlternateContent>
      </w:r>
      <w:r w:rsidR="004A0808">
        <w:rPr>
          <w:lang w:eastAsia="en-NZ"/>
        </w:rPr>
        <w:t>are strong enough to hold the thing you are hanging.</w:t>
      </w:r>
    </w:p>
    <w:p w14:paraId="40C24E71" w14:textId="2369610A" w:rsidR="004A0808" w:rsidRDefault="004A0808" w:rsidP="004A0808">
      <w:pPr>
        <w:rPr>
          <w:lang w:eastAsia="en-NZ"/>
        </w:rPr>
      </w:pPr>
    </w:p>
    <w:p w14:paraId="07B703AB" w14:textId="134320C9" w:rsidR="004A0808" w:rsidRDefault="004A0808" w:rsidP="004A0808">
      <w:pPr>
        <w:rPr>
          <w:lang w:eastAsia="en-NZ"/>
        </w:rPr>
      </w:pPr>
    </w:p>
    <w:p w14:paraId="13F94259" w14:textId="55BD3682" w:rsidR="004A0808" w:rsidRDefault="004A0808" w:rsidP="004A0808">
      <w:pPr>
        <w:rPr>
          <w:lang w:eastAsia="en-NZ"/>
        </w:rPr>
      </w:pPr>
      <w:r>
        <w:rPr>
          <w:lang w:eastAsia="en-NZ"/>
        </w:rPr>
        <w:t>Do not hang artworks on single nails.</w:t>
      </w:r>
    </w:p>
    <w:p w14:paraId="25BD927C" w14:textId="0F0D2C80" w:rsidR="004A0808" w:rsidRDefault="004A0808" w:rsidP="004A0808">
      <w:pPr>
        <w:rPr>
          <w:lang w:eastAsia="en-NZ"/>
        </w:rPr>
      </w:pPr>
    </w:p>
    <w:p w14:paraId="723182DF" w14:textId="2D6A5433" w:rsidR="004A0808" w:rsidRDefault="004A0808" w:rsidP="004A0808">
      <w:pPr>
        <w:rPr>
          <w:lang w:eastAsia="en-NZ"/>
        </w:rPr>
      </w:pPr>
    </w:p>
    <w:p w14:paraId="1B27FE02" w14:textId="4DF1E6DE" w:rsidR="004A0808" w:rsidRDefault="00150C6F" w:rsidP="004A0808">
      <w:pPr>
        <w:rPr>
          <w:lang w:eastAsia="en-NZ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2CF76FB9" wp14:editId="2DB6ADA2">
                <wp:simplePos x="0" y="0"/>
                <wp:positionH relativeFrom="column">
                  <wp:posOffset>44450</wp:posOffset>
                </wp:positionH>
                <wp:positionV relativeFrom="paragraph">
                  <wp:posOffset>-27305</wp:posOffset>
                </wp:positionV>
                <wp:extent cx="1670050" cy="1555750"/>
                <wp:effectExtent l="0" t="0" r="25400" b="0"/>
                <wp:wrapNone/>
                <wp:docPr id="1215475719" name="Group 12154757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50" cy="1555750"/>
                          <a:chOff x="0" y="0"/>
                          <a:chExt cx="1670050" cy="1555750"/>
                        </a:xfrm>
                      </wpg:grpSpPr>
                      <pic:pic xmlns:pic="http://schemas.openxmlformats.org/drawingml/2006/picture">
                        <pic:nvPicPr>
                          <pic:cNvPr id="1215475715" name="Picture 12154757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1555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5475718" name="Arrow: Up 12154757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6200000">
                            <a:off x="1327150" y="1028700"/>
                            <a:ext cx="228600" cy="457200"/>
                          </a:xfrm>
                          <a:prstGeom prst="upArrow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ADD501" id="Group 1215475719" o:spid="_x0000_s1026" style="position:absolute;margin-left:3.5pt;margin-top:-2.15pt;width:131.5pt;height:122.5pt;z-index:251899904;mso-width-relative:margin;mso-height-relative:margin" coordsize="16700,15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15475715" o:spid="_x0000_s1027" type="#_x0000_t75" style="position:absolute;width:15557;height:15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">
                  <v:imagedata r:id="rId52" o:title=""/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Arrow: Up 1215475718" o:spid="_x0000_s1028" type="#_x0000_t68" style="position:absolute;left:13271;top:10287;width:2286;height:457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" fillcolor="#4472c4 [3204]" strokecolor="#4472c4 [3204]" strokeweight="1pt"/>
              </v:group>
            </w:pict>
          </mc:Fallback>
        </mc:AlternateContent>
      </w:r>
      <w:r w:rsidR="004A0808">
        <w:rPr>
          <w:lang w:eastAsia="en-NZ"/>
        </w:rPr>
        <w:t>Keep heavy items on low shelves.</w:t>
      </w:r>
    </w:p>
    <w:p w14:paraId="12CC9F62" w14:textId="0355E85B" w:rsidR="004A0808" w:rsidRDefault="004A0808" w:rsidP="004A0808">
      <w:pPr>
        <w:rPr>
          <w:lang w:eastAsia="en-NZ"/>
        </w:rPr>
      </w:pPr>
    </w:p>
    <w:p w14:paraId="7ABD938E" w14:textId="79B682C9" w:rsidR="004A0808" w:rsidRDefault="004A0808" w:rsidP="004A0808">
      <w:pPr>
        <w:rPr>
          <w:lang w:eastAsia="en-NZ"/>
        </w:rPr>
      </w:pPr>
    </w:p>
    <w:p w14:paraId="5A8353CC" w14:textId="0D46A380" w:rsidR="004A0808" w:rsidRDefault="004A0808" w:rsidP="004A0808">
      <w:pPr>
        <w:rPr>
          <w:lang w:eastAsia="en-NZ"/>
        </w:rPr>
      </w:pPr>
      <w:r>
        <w:rPr>
          <w:lang w:eastAsia="en-NZ"/>
        </w:rPr>
        <w:t xml:space="preserve">This means heavy items cannot fall during an earthquake. </w:t>
      </w:r>
    </w:p>
    <w:p w14:paraId="0D175440" w14:textId="5CA9DDCD" w:rsidR="004A0808" w:rsidRDefault="004A0808" w:rsidP="004A0808">
      <w:pPr>
        <w:rPr>
          <w:lang w:eastAsia="en-NZ"/>
        </w:rPr>
      </w:pPr>
    </w:p>
    <w:p w14:paraId="6B847EE8" w14:textId="440F2D63" w:rsidR="004A0808" w:rsidRDefault="004A0808" w:rsidP="004A0808">
      <w:pPr>
        <w:rPr>
          <w:lang w:eastAsia="en-NZ"/>
        </w:rPr>
      </w:pPr>
    </w:p>
    <w:p w14:paraId="6A39C9A4" w14:textId="11BF93F9" w:rsidR="003271E7" w:rsidRPr="003271E7" w:rsidRDefault="003271E7" w:rsidP="003271E7">
      <w:pPr>
        <w:rPr>
          <w:lang w:val="en-NZ" w:eastAsia="en-NZ"/>
        </w:rPr>
      </w:pPr>
      <w:r w:rsidRPr="003271E7">
        <w:rPr>
          <w:lang w:val="en-NZ" w:eastAsia="en-NZ"/>
        </w:rPr>
        <w:drawing>
          <wp:anchor distT="0" distB="0" distL="114300" distR="114300" simplePos="0" relativeHeight="251928576" behindDoc="0" locked="0" layoutInCell="1" allowOverlap="1" wp14:anchorId="793465FE" wp14:editId="3C6D6F38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962150" cy="1962150"/>
            <wp:effectExtent l="0" t="0" r="0" b="0"/>
            <wp:wrapNone/>
            <wp:docPr id="1173105392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0539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964047" w14:textId="2C90C091" w:rsidR="004A0808" w:rsidRDefault="004A0808" w:rsidP="004A0808">
      <w:pPr>
        <w:rPr>
          <w:lang w:eastAsia="en-NZ"/>
        </w:rPr>
      </w:pPr>
      <w:r>
        <w:rPr>
          <w:lang w:eastAsia="en-NZ"/>
        </w:rPr>
        <w:t>If you can use latches to keep:</w:t>
      </w:r>
    </w:p>
    <w:p w14:paraId="26000AAD" w14:textId="670FF40B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cupboards closed</w:t>
      </w:r>
    </w:p>
    <w:p w14:paraId="61FFD81B" w14:textId="43D3136D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drawers closed.</w:t>
      </w:r>
    </w:p>
    <w:p w14:paraId="2A465F25" w14:textId="32112392" w:rsidR="004A0808" w:rsidRDefault="004A0808" w:rsidP="004A0808">
      <w:pPr>
        <w:pStyle w:val="Heading1"/>
        <w:rPr>
          <w:lang w:eastAsia="en-NZ"/>
        </w:rPr>
      </w:pPr>
      <w:r>
        <w:rPr>
          <w:lang w:eastAsia="en-NZ"/>
        </w:rPr>
        <w:lastRenderedPageBreak/>
        <w:t>What to do during an earthquake</w:t>
      </w:r>
    </w:p>
    <w:p w14:paraId="568E758C" w14:textId="06951E05" w:rsidR="004A0808" w:rsidRDefault="00924C77" w:rsidP="004A080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2976" behindDoc="0" locked="0" layoutInCell="1" allowOverlap="1" wp14:anchorId="0086CDB5" wp14:editId="4E847FFF">
            <wp:simplePos x="0" y="0"/>
            <wp:positionH relativeFrom="column">
              <wp:posOffset>12700</wp:posOffset>
            </wp:positionH>
            <wp:positionV relativeFrom="paragraph">
              <wp:posOffset>19685</wp:posOffset>
            </wp:positionV>
            <wp:extent cx="1600200" cy="1600200"/>
            <wp:effectExtent l="0" t="0" r="0" b="0"/>
            <wp:wrapNone/>
            <wp:docPr id="1215475721" name="Picture 12154757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1" name="Elderly Fall  drop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A078C" w14:textId="49EF90DC" w:rsidR="004A0808" w:rsidRDefault="004A0808" w:rsidP="004A0808">
      <w:pPr>
        <w:rPr>
          <w:lang w:eastAsia="en-NZ"/>
        </w:rPr>
      </w:pPr>
    </w:p>
    <w:p w14:paraId="4F6728AD" w14:textId="52A586E2" w:rsidR="004A0808" w:rsidRDefault="004A0808" w:rsidP="004A0808">
      <w:pPr>
        <w:rPr>
          <w:lang w:eastAsia="en-NZ"/>
        </w:rPr>
      </w:pPr>
      <w:r>
        <w:rPr>
          <w:lang w:eastAsia="en-NZ"/>
        </w:rPr>
        <w:t>If you feel an earthquake:</w:t>
      </w:r>
    </w:p>
    <w:p w14:paraId="6A2233C9" w14:textId="3BD1F826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drop to the ground</w:t>
      </w:r>
      <w:r w:rsidR="00A17CA7">
        <w:rPr>
          <w:lang w:eastAsia="en-NZ"/>
        </w:rPr>
        <w:t xml:space="preserve"> if you can</w:t>
      </w:r>
    </w:p>
    <w:p w14:paraId="30477C62" w14:textId="6A620C3B" w:rsidR="004A0808" w:rsidRDefault="00503514" w:rsidP="006632C9">
      <w:pPr>
        <w:pStyle w:val="ListParagraph"/>
        <w:rPr>
          <w:lang w:eastAsia="en-NZ"/>
        </w:rPr>
      </w:pPr>
      <w:r w:rsidRPr="00503514">
        <w:rPr>
          <w:noProof/>
          <w:lang w:eastAsia="en-NZ"/>
        </w:rPr>
        <w:drawing>
          <wp:anchor distT="0" distB="0" distL="114300" distR="114300" simplePos="0" relativeHeight="251929600" behindDoc="0" locked="0" layoutInCell="1" allowOverlap="1" wp14:anchorId="2B8766D0" wp14:editId="28E11299">
            <wp:simplePos x="0" y="0"/>
            <wp:positionH relativeFrom="margin">
              <wp:align>left</wp:align>
            </wp:positionH>
            <wp:positionV relativeFrom="paragraph">
              <wp:posOffset>328295</wp:posOffset>
            </wp:positionV>
            <wp:extent cx="1914525" cy="1228725"/>
            <wp:effectExtent l="0" t="0" r="9525" b="9525"/>
            <wp:wrapNone/>
            <wp:docPr id="787704200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04200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0808">
        <w:rPr>
          <w:lang w:eastAsia="en-NZ"/>
        </w:rPr>
        <w:t>cover your:</w:t>
      </w:r>
    </w:p>
    <w:p w14:paraId="0953A340" w14:textId="10569623" w:rsidR="004A0808" w:rsidRDefault="004A0808" w:rsidP="004A0808">
      <w:pPr>
        <w:pStyle w:val="Listsecondlevel"/>
        <w:rPr>
          <w:lang w:eastAsia="en-NZ"/>
        </w:rPr>
      </w:pPr>
      <w:r>
        <w:rPr>
          <w:lang w:eastAsia="en-NZ"/>
        </w:rPr>
        <w:t>head</w:t>
      </w:r>
    </w:p>
    <w:p w14:paraId="0DA3E8C3" w14:textId="64CA6F24" w:rsidR="004A0808" w:rsidRDefault="00A136DD" w:rsidP="004A0808">
      <w:pPr>
        <w:pStyle w:val="Listparagraph2"/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4000" behindDoc="0" locked="0" layoutInCell="1" allowOverlap="1" wp14:anchorId="45A6E439" wp14:editId="45169B48">
            <wp:simplePos x="0" y="0"/>
            <wp:positionH relativeFrom="margin">
              <wp:align>left</wp:align>
            </wp:positionH>
            <wp:positionV relativeFrom="paragraph">
              <wp:posOffset>318135</wp:posOffset>
            </wp:positionV>
            <wp:extent cx="1600200" cy="1600200"/>
            <wp:effectExtent l="0" t="0" r="0" b="0"/>
            <wp:wrapNone/>
            <wp:docPr id="1215475722" name="Picture 12154757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2" name="Table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808">
        <w:rPr>
          <w:lang w:eastAsia="en-NZ"/>
        </w:rPr>
        <w:t>neck</w:t>
      </w:r>
    </w:p>
    <w:p w14:paraId="021A26DD" w14:textId="077A5984" w:rsidR="004A0808" w:rsidRDefault="004A0808" w:rsidP="004A0808">
      <w:pPr>
        <w:pStyle w:val="ListParagraph"/>
        <w:rPr>
          <w:lang w:eastAsia="en-NZ"/>
        </w:rPr>
      </w:pPr>
      <w:r>
        <w:rPr>
          <w:lang w:eastAsia="en-NZ"/>
        </w:rPr>
        <w:t>get under strong furniture like a table if you can</w:t>
      </w:r>
    </w:p>
    <w:p w14:paraId="1C42213B" w14:textId="7BC8C509" w:rsidR="004A0808" w:rsidRDefault="00A136DD" w:rsidP="004A0808">
      <w:pPr>
        <w:pStyle w:val="ListParagraph"/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7072" behindDoc="0" locked="0" layoutInCell="1" allowOverlap="1" wp14:anchorId="166FDBBC" wp14:editId="603BF14A">
            <wp:simplePos x="0" y="0"/>
            <wp:positionH relativeFrom="margin">
              <wp:align>left</wp:align>
            </wp:positionH>
            <wp:positionV relativeFrom="paragraph">
              <wp:posOffset>310515</wp:posOffset>
            </wp:positionV>
            <wp:extent cx="1257300" cy="1257300"/>
            <wp:effectExtent l="0" t="0" r="0" b="0"/>
            <wp:wrapNone/>
            <wp:docPr id="1215475724" name="Picture 12154757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4" name="Handrail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808">
        <w:rPr>
          <w:lang w:eastAsia="en-NZ"/>
        </w:rPr>
        <w:t>hold on to the furniture you are under until the shaking stops.</w:t>
      </w:r>
    </w:p>
    <w:p w14:paraId="56C36091" w14:textId="02B56485" w:rsidR="004A0808" w:rsidRDefault="004A0808" w:rsidP="004A0808">
      <w:pPr>
        <w:rPr>
          <w:lang w:eastAsia="en-NZ"/>
        </w:rPr>
      </w:pPr>
    </w:p>
    <w:p w14:paraId="639F20A1" w14:textId="52621A29" w:rsidR="004A0808" w:rsidRDefault="004A0808" w:rsidP="004A0808">
      <w:pPr>
        <w:rPr>
          <w:lang w:eastAsia="en-NZ"/>
        </w:rPr>
      </w:pPr>
    </w:p>
    <w:p w14:paraId="3A9D1806" w14:textId="1FAB9776" w:rsidR="004A0808" w:rsidRDefault="004A0808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09454265" w14:textId="759E6FB8" w:rsidR="004A0808" w:rsidRDefault="009D590F" w:rsidP="004A0808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908096" behindDoc="0" locked="0" layoutInCell="1" allowOverlap="1" wp14:anchorId="594C0E5F" wp14:editId="6554D240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1485900" cy="1485900"/>
            <wp:effectExtent l="0" t="0" r="0" b="0"/>
            <wp:wrapNone/>
            <wp:docPr id="1215475725" name="Picture 12154757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5" name="Mother and Baby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808">
        <w:rPr>
          <w:lang w:eastAsia="en-NZ"/>
        </w:rPr>
        <w:t>If you have a baby / young child with you:</w:t>
      </w:r>
    </w:p>
    <w:p w14:paraId="7F9C78C9" w14:textId="1797E339" w:rsidR="004A0808" w:rsidRDefault="004A0808" w:rsidP="004A0808">
      <w:pPr>
        <w:pStyle w:val="Listtoplevel"/>
        <w:rPr>
          <w:lang w:eastAsia="en-NZ"/>
        </w:rPr>
      </w:pPr>
      <w:r>
        <w:rPr>
          <w:lang w:eastAsia="en-NZ"/>
        </w:rPr>
        <w:t>hold them close to you</w:t>
      </w:r>
    </w:p>
    <w:p w14:paraId="7C77370F" w14:textId="7C154B15" w:rsidR="004A0808" w:rsidRDefault="00503514" w:rsidP="00503514">
      <w:pPr>
        <w:pStyle w:val="Listtoplevel"/>
        <w:rPr>
          <w:lang w:eastAsia="en-NZ"/>
        </w:rPr>
      </w:pPr>
      <w:r w:rsidRPr="00503514">
        <w:rPr>
          <w:lang w:eastAsia="en-NZ"/>
        </w:rPr>
        <w:drawing>
          <wp:anchor distT="0" distB="0" distL="114300" distR="114300" simplePos="0" relativeHeight="251930624" behindDoc="0" locked="0" layoutInCell="1" allowOverlap="1" wp14:anchorId="47929192" wp14:editId="7645DDCF">
            <wp:simplePos x="0" y="0"/>
            <wp:positionH relativeFrom="margin">
              <wp:align>left</wp:align>
            </wp:positionH>
            <wp:positionV relativeFrom="paragraph">
              <wp:posOffset>630555</wp:posOffset>
            </wp:positionV>
            <wp:extent cx="1914525" cy="1228725"/>
            <wp:effectExtent l="0" t="0" r="9525" b="9525"/>
            <wp:wrapNone/>
            <wp:docPr id="1500709625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09625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0808">
        <w:rPr>
          <w:lang w:eastAsia="en-NZ"/>
        </w:rPr>
        <w:t>protect your own:</w:t>
      </w:r>
    </w:p>
    <w:p w14:paraId="7634E604" w14:textId="79E9C252" w:rsidR="004A0808" w:rsidRDefault="004A0808" w:rsidP="004A0808">
      <w:pPr>
        <w:pStyle w:val="Listsecondlevel"/>
        <w:rPr>
          <w:lang w:eastAsia="en-NZ"/>
        </w:rPr>
      </w:pPr>
      <w:r>
        <w:rPr>
          <w:lang w:eastAsia="en-NZ"/>
        </w:rPr>
        <w:t>head</w:t>
      </w:r>
    </w:p>
    <w:p w14:paraId="4AB30457" w14:textId="4EFD3421" w:rsidR="004A0808" w:rsidRPr="004A0808" w:rsidRDefault="004A0808" w:rsidP="004A0808">
      <w:pPr>
        <w:pStyle w:val="Listparagraph2"/>
        <w:rPr>
          <w:lang w:eastAsia="en-NZ"/>
        </w:rPr>
      </w:pPr>
      <w:r>
        <w:rPr>
          <w:lang w:eastAsia="en-NZ"/>
        </w:rPr>
        <w:t xml:space="preserve">neck. </w:t>
      </w:r>
    </w:p>
    <w:p w14:paraId="30283AD9" w14:textId="77777777" w:rsidR="004A0808" w:rsidRDefault="004A0808" w:rsidP="004A0808">
      <w:pPr>
        <w:rPr>
          <w:lang w:eastAsia="en-NZ"/>
        </w:rPr>
      </w:pPr>
    </w:p>
    <w:p w14:paraId="198AEB71" w14:textId="51BFC0C5" w:rsidR="004A0808" w:rsidRDefault="004A0808" w:rsidP="004A0808">
      <w:pPr>
        <w:pStyle w:val="Heading1"/>
        <w:rPr>
          <w:lang w:eastAsia="en-NZ"/>
        </w:rPr>
      </w:pPr>
      <w:r>
        <w:rPr>
          <w:lang w:eastAsia="en-NZ"/>
        </w:rPr>
        <w:lastRenderedPageBreak/>
        <w:t>More information</w:t>
      </w:r>
    </w:p>
    <w:p w14:paraId="445328C6" w14:textId="43FF1397" w:rsidR="004A0808" w:rsidRDefault="004A0808" w:rsidP="004A0808">
      <w:pPr>
        <w:rPr>
          <w:lang w:eastAsia="en-NZ"/>
        </w:rPr>
      </w:pPr>
    </w:p>
    <w:p w14:paraId="2B9F6CC9" w14:textId="38C530CB" w:rsidR="004A0808" w:rsidRDefault="009D590F" w:rsidP="004A080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2192" behindDoc="0" locked="0" layoutInCell="1" allowOverlap="1" wp14:anchorId="40AC0153" wp14:editId="3AD359F0">
            <wp:simplePos x="0" y="0"/>
            <wp:positionH relativeFrom="column">
              <wp:posOffset>0</wp:posOffset>
            </wp:positionH>
            <wp:positionV relativeFrom="paragraph">
              <wp:posOffset>240665</wp:posOffset>
            </wp:positionV>
            <wp:extent cx="1485900" cy="1485900"/>
            <wp:effectExtent l="0" t="0" r="0" b="0"/>
            <wp:wrapNone/>
            <wp:docPr id="1215475728" name="Picture 12154757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8" name="Website Link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BE373" w14:textId="53CE9F61" w:rsidR="004A0808" w:rsidRDefault="004A0808" w:rsidP="004A0808">
      <w:pPr>
        <w:rPr>
          <w:lang w:eastAsia="en-NZ"/>
        </w:rPr>
      </w:pPr>
      <w:r>
        <w:rPr>
          <w:lang w:eastAsia="en-NZ"/>
        </w:rPr>
        <w:t xml:space="preserve">This </w:t>
      </w:r>
      <w:r>
        <w:rPr>
          <w:b/>
          <w:bCs/>
          <w:lang w:eastAsia="en-NZ"/>
        </w:rPr>
        <w:t xml:space="preserve">website </w:t>
      </w:r>
      <w:r>
        <w:rPr>
          <w:lang w:eastAsia="en-NZ"/>
        </w:rPr>
        <w:t>has more information about how to keep young children safe in an earthquake:</w:t>
      </w:r>
    </w:p>
    <w:p w14:paraId="2D02175B" w14:textId="2E2EA1D4" w:rsidR="004A0808" w:rsidRDefault="004A0808" w:rsidP="004A0808">
      <w:pPr>
        <w:rPr>
          <w:lang w:eastAsia="en-NZ"/>
        </w:rPr>
      </w:pPr>
    </w:p>
    <w:p w14:paraId="2BA1D62B" w14:textId="154D3CAE" w:rsidR="00C41E09" w:rsidRDefault="00C41E09" w:rsidP="00C41E09">
      <w:pPr>
        <w:rPr>
          <w:b/>
          <w:bCs/>
          <w:lang w:eastAsia="en-NZ"/>
        </w:rPr>
      </w:pPr>
      <w:hyperlink r:id="rId60" w:history="1">
        <w:r w:rsidRPr="00C41E09">
          <w:rPr>
            <w:rStyle w:val="Hyperlink"/>
            <w:b/>
            <w:bCs/>
            <w:color w:val="auto"/>
            <w:u w:val="none"/>
            <w:lang w:eastAsia="en-NZ"/>
          </w:rPr>
          <w:t>https://tinyurl.com/2f86fxda</w:t>
        </w:r>
      </w:hyperlink>
      <w:r w:rsidRPr="00C41E09">
        <w:rPr>
          <w:b/>
          <w:bCs/>
          <w:lang w:eastAsia="en-NZ"/>
        </w:rPr>
        <w:t xml:space="preserve"> </w:t>
      </w:r>
    </w:p>
    <w:p w14:paraId="4F1D8C18" w14:textId="2A75D99F" w:rsidR="00C41E09" w:rsidRDefault="00C41E09" w:rsidP="00C41E09">
      <w:pPr>
        <w:rPr>
          <w:lang w:eastAsia="en-NZ"/>
        </w:rPr>
      </w:pPr>
    </w:p>
    <w:p w14:paraId="13335957" w14:textId="2DAD90A2" w:rsidR="00C41E09" w:rsidRDefault="009D590F" w:rsidP="00C41E09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1168" behindDoc="0" locked="0" layoutInCell="1" allowOverlap="1" wp14:anchorId="62BCAF2C" wp14:editId="7674BF01">
            <wp:simplePos x="0" y="0"/>
            <wp:positionH relativeFrom="column">
              <wp:posOffset>0</wp:posOffset>
            </wp:positionH>
            <wp:positionV relativeFrom="paragraph">
              <wp:posOffset>73025</wp:posOffset>
            </wp:positionV>
            <wp:extent cx="1600200" cy="1600200"/>
            <wp:effectExtent l="0" t="0" r="0" b="0"/>
            <wp:wrapNone/>
            <wp:docPr id="1215475727" name="Picture 12154757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7" name="Digital Tablet ipad blank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E8476" w14:textId="7031BEF0" w:rsidR="00C41E09" w:rsidRDefault="00C41E09" w:rsidP="00C41E09">
      <w:pPr>
        <w:rPr>
          <w:lang w:eastAsia="en-NZ"/>
        </w:rPr>
      </w:pPr>
      <w:r>
        <w:rPr>
          <w:lang w:eastAsia="en-NZ"/>
        </w:rPr>
        <w:t>This website has more information about how to get your home ready for an earthquake:</w:t>
      </w:r>
    </w:p>
    <w:p w14:paraId="4257EF4C" w14:textId="760261F8" w:rsidR="00C41E09" w:rsidRDefault="00C41E09" w:rsidP="00C41E09">
      <w:pPr>
        <w:rPr>
          <w:lang w:eastAsia="en-NZ"/>
        </w:rPr>
      </w:pPr>
    </w:p>
    <w:p w14:paraId="615AC7B9" w14:textId="180D7A35" w:rsidR="00C41E09" w:rsidRPr="00C41E09" w:rsidRDefault="00C41E09" w:rsidP="00C41E09">
      <w:pPr>
        <w:rPr>
          <w:b/>
          <w:bCs/>
          <w:lang w:eastAsia="en-NZ"/>
        </w:rPr>
      </w:pPr>
      <w:hyperlink r:id="rId62" w:history="1">
        <w:r w:rsidRPr="00C41E09">
          <w:rPr>
            <w:rStyle w:val="Hyperlink"/>
            <w:b/>
            <w:bCs/>
            <w:color w:val="auto"/>
            <w:u w:val="none"/>
            <w:lang w:eastAsia="en-NZ"/>
          </w:rPr>
          <w:t>https://tinyurl.com/4de7makm</w:t>
        </w:r>
      </w:hyperlink>
      <w:r w:rsidRPr="00C41E09">
        <w:rPr>
          <w:b/>
          <w:bCs/>
          <w:lang w:eastAsia="en-NZ"/>
        </w:rPr>
        <w:t xml:space="preserve"> </w:t>
      </w:r>
    </w:p>
    <w:p w14:paraId="0EBFFC30" w14:textId="3D674821" w:rsidR="00C41E09" w:rsidRDefault="009D590F" w:rsidP="00C41E09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3216" behindDoc="0" locked="0" layoutInCell="1" allowOverlap="1" wp14:anchorId="7143776E" wp14:editId="29E98C28">
            <wp:simplePos x="0" y="0"/>
            <wp:positionH relativeFrom="column">
              <wp:posOffset>114300</wp:posOffset>
            </wp:positionH>
            <wp:positionV relativeFrom="paragraph">
              <wp:posOffset>256540</wp:posOffset>
            </wp:positionV>
            <wp:extent cx="1069975" cy="1371600"/>
            <wp:effectExtent l="0" t="0" r="0" b="0"/>
            <wp:wrapNone/>
            <wp:docPr id="1215475729" name="Picture 12154757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75729" name="Not Easy Read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26770" w14:textId="3D13D88C" w:rsidR="00C41E09" w:rsidRDefault="00C41E09" w:rsidP="00C41E09">
      <w:pPr>
        <w:rPr>
          <w:lang w:eastAsia="en-NZ"/>
        </w:rPr>
      </w:pPr>
    </w:p>
    <w:p w14:paraId="2ABE940E" w14:textId="6C4A3780" w:rsidR="00C41E09" w:rsidRPr="00C41E09" w:rsidRDefault="00C41E09" w:rsidP="00C41E09">
      <w:pPr>
        <w:rPr>
          <w:lang w:eastAsia="en-NZ"/>
        </w:rPr>
      </w:pPr>
      <w:r>
        <w:rPr>
          <w:lang w:eastAsia="en-NZ"/>
        </w:rPr>
        <w:t xml:space="preserve">These websites are </w:t>
      </w:r>
      <w:r>
        <w:rPr>
          <w:b/>
          <w:bCs/>
          <w:lang w:eastAsia="en-NZ"/>
        </w:rPr>
        <w:t>not</w:t>
      </w:r>
      <w:r>
        <w:rPr>
          <w:lang w:eastAsia="en-NZ"/>
        </w:rPr>
        <w:t xml:space="preserve"> in Easy Read. </w:t>
      </w:r>
    </w:p>
    <w:p w14:paraId="5E5AC43E" w14:textId="023C0548" w:rsidR="004A0808" w:rsidRPr="004A0808" w:rsidRDefault="004A0808" w:rsidP="004A0808">
      <w:pPr>
        <w:pStyle w:val="BodyText"/>
        <w:ind w:left="0"/>
        <w:rPr>
          <w:lang w:eastAsia="en-NZ"/>
        </w:rPr>
      </w:pPr>
    </w:p>
    <w:p w14:paraId="548EBECD" w14:textId="6C1DBAA3" w:rsidR="004A0808" w:rsidRDefault="004A0808" w:rsidP="004A0808">
      <w:pPr>
        <w:rPr>
          <w:lang w:eastAsia="en-NZ"/>
        </w:rPr>
      </w:pPr>
    </w:p>
    <w:p w14:paraId="0D2051E0" w14:textId="0411EFF4" w:rsidR="00D852B6" w:rsidRDefault="00D852B6" w:rsidP="00124EA8"/>
    <w:p w14:paraId="36DDC7BD" w14:textId="2A34744B" w:rsidR="00090942" w:rsidRPr="00E02C06" w:rsidRDefault="00C764D4" w:rsidP="00C764D4">
      <w:pPr>
        <w:spacing w:line="240" w:lineRule="auto"/>
        <w:ind w:left="0"/>
        <w:rPr>
          <w:noProof/>
        </w:rPr>
      </w:pPr>
      <w:r>
        <w:rPr>
          <w:noProof/>
        </w:rPr>
        <w:br w:type="page"/>
      </w:r>
      <w:bookmarkStart w:id="0" w:name="_Hlk53559738"/>
    </w:p>
    <w:bookmarkEnd w:id="0"/>
    <w:p w14:paraId="75447386" w14:textId="02E565B4" w:rsidR="00316DBA" w:rsidRPr="00C41E09" w:rsidRDefault="00CC24AC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cs="Arial"/>
          <w:noProof/>
          <w:szCs w:val="32"/>
          <w:lang w:val="en-NZ" w:eastAsia="en-NZ"/>
        </w:rPr>
        <w:lastRenderedPageBreak/>
        <w:drawing>
          <wp:anchor distT="0" distB="0" distL="114300" distR="114300" simplePos="0" relativeHeight="251852800" behindDoc="0" locked="0" layoutInCell="1" allowOverlap="1" wp14:anchorId="10CF7528" wp14:editId="7D973C9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00200" cy="527985"/>
            <wp:effectExtent l="0" t="0" r="0" b="5715"/>
            <wp:wrapNone/>
            <wp:docPr id="15" name="Picture 15" descr="Natural Hazards Commission Toka Tū Ake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atural.Hazards.Commission-logo-colou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237" cy="539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45798B15" wp14:editId="32BCC249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A6D25" id="Rectangle: Rounded Corners 24" o:spid="_x0000_s1026" style="position:absolute;margin-left:-27pt;margin-top:-21pt;width:490.9pt;height:660.75pt;z-index:-251485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" filled="f" strokecolor="windowText">
                <w10:wrap anchorx="margin"/>
              </v:rect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This information has been written by </w:t>
      </w:r>
      <w:r w:rsidR="00C41E09">
        <w:rPr>
          <w:rFonts w:eastAsia="Times New Roman" w:cs="Arial"/>
          <w:sz w:val="28"/>
          <w:szCs w:val="28"/>
          <w:lang w:eastAsia="en-NZ"/>
        </w:rPr>
        <w:t xml:space="preserve">the Natural Hazards Commission Toka </w:t>
      </w:r>
      <w:proofErr w:type="spellStart"/>
      <w:r w:rsidR="00C41E09">
        <w:rPr>
          <w:rFonts w:eastAsia="Times New Roman" w:cs="Arial"/>
          <w:sz w:val="28"/>
          <w:szCs w:val="28"/>
          <w:lang w:eastAsia="en-NZ"/>
        </w:rPr>
        <w:t>Tū</w:t>
      </w:r>
      <w:proofErr w:type="spellEnd"/>
      <w:r w:rsidR="00C41E09">
        <w:rPr>
          <w:rFonts w:eastAsia="Times New Roman" w:cs="Arial"/>
          <w:sz w:val="28"/>
          <w:szCs w:val="28"/>
          <w:lang w:eastAsia="en-NZ"/>
        </w:rPr>
        <w:t xml:space="preserve"> Ake. </w:t>
      </w:r>
    </w:p>
    <w:p w14:paraId="5E10E206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48BBF43E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4368" behindDoc="0" locked="0" layoutInCell="1" allowOverlap="1" wp14:anchorId="0EF9C4E8" wp14:editId="0E762903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600200" cy="691369"/>
            <wp:effectExtent l="0" t="0" r="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11" cy="69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It has been translated into Easy Read by the Make it Easy Kia Māmā Mai service of People First New Zealand Ngā Tāngata Tuatahi.</w:t>
      </w:r>
    </w:p>
    <w:p w14:paraId="6D95D639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 wp14:anchorId="6A7987CD" wp14:editId="28A92FB0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83189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The ideas in this document are not the ideas of People First New Zealand Ngā Tāngata Tuatahi.</w:t>
      </w:r>
    </w:p>
    <w:p w14:paraId="74A10CBD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830272" behindDoc="0" locked="0" layoutInCell="1" allowOverlap="1" wp14:anchorId="0199DF18" wp14:editId="13672B05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2A2CC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05DC5AEF" w14:textId="77777777" w:rsidR="00316DBA" w:rsidRPr="00316DBA" w:rsidRDefault="00665C70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175F06FA" wp14:editId="63DC5CA3">
                <wp:simplePos x="0" y="0"/>
                <wp:positionH relativeFrom="column">
                  <wp:posOffset>-76200</wp:posOffset>
                </wp:positionH>
                <wp:positionV relativeFrom="paragraph">
                  <wp:posOffset>306705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DDE1E6" id="Group 3" o:spid="_x0000_s1026" alt="Photosymbols logo with a Professional Licence number 410887559." style="position:absolute;margin-left:-6pt;margin-top:24.15pt;width:132pt;height:36pt;z-index:251841536" coordsize="1676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">
                <v:shape id="Picture 1" o:spid="_x0000_s1027" type="#_x0000_t75" alt="Photosymbols logo" style="position:absolute;width:16764;height:2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">
                  <v:imagedata r:id="rId70" o:title="Photosymbols logo"/>
                </v:shape>
                <v:shape id="Picture 2" o:spid="_x0000_s1028" type="#_x0000_t75" style="position:absolute;left:2286;top:3524;width:12185;height: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">
                  <v:imagedata r:id="rId71" o:title="" croptop=".65625"/>
                </v:shape>
              </v:group>
            </w:pict>
          </mc:Fallback>
        </mc:AlternateContent>
      </w:r>
    </w:p>
    <w:p w14:paraId="719928BC" w14:textId="77777777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1BBCB10E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30E12A32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35392" behindDoc="1" locked="0" layoutInCell="1" allowOverlap="1" wp14:anchorId="6DC30D3C" wp14:editId="6A90101F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</w:p>
    <w:p w14:paraId="491C9E46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69F0C2A9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5468C86D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52DDE12D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39488" behindDoc="0" locked="0" layoutInCell="1" allowOverlap="1" wp14:anchorId="1513B887" wp14:editId="75C1D8DB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2514648D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37440" behindDoc="0" locked="0" layoutInCell="1" allowOverlap="1" wp14:anchorId="3E7F19D0" wp14:editId="04263C99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2299A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42E2AB26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0CCC9F1C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2100A188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3041A644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38464" behindDoc="0" locked="0" layoutInCell="1" allowOverlap="1" wp14:anchorId="126AE3D5" wp14:editId="49EF73CD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Studio Rebeko</w:t>
      </w:r>
    </w:p>
    <w:p w14:paraId="61943998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E727395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57C8DC2A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4FB32A92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277511C9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315307">
      <w:footerReference w:type="even" r:id="rId76"/>
      <w:footerReference w:type="default" r:id="rId77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5DC76" w14:textId="77777777" w:rsidR="00151347" w:rsidRDefault="00151347">
      <w:pPr>
        <w:spacing w:line="240" w:lineRule="auto"/>
      </w:pPr>
      <w:r>
        <w:separator/>
      </w:r>
    </w:p>
  </w:endnote>
  <w:endnote w:type="continuationSeparator" w:id="0">
    <w:p w14:paraId="64598FF1" w14:textId="77777777" w:rsidR="00151347" w:rsidRDefault="001513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Content>
      <w:p w14:paraId="6092D4C0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F8A383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Content>
      <w:p w14:paraId="4F360F9E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6801F537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EACE" w14:textId="77777777" w:rsidR="00151347" w:rsidRDefault="00151347">
      <w:pPr>
        <w:spacing w:line="240" w:lineRule="auto"/>
      </w:pPr>
      <w:r>
        <w:separator/>
      </w:r>
    </w:p>
  </w:footnote>
  <w:footnote w:type="continuationSeparator" w:id="0">
    <w:p w14:paraId="08F959E4" w14:textId="77777777" w:rsidR="00151347" w:rsidRDefault="001513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7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0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1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318853544">
    <w:abstractNumId w:val="5"/>
  </w:num>
  <w:num w:numId="2" w16cid:durableId="2053310731">
    <w:abstractNumId w:val="2"/>
  </w:num>
  <w:num w:numId="3" w16cid:durableId="805586413">
    <w:abstractNumId w:val="9"/>
  </w:num>
  <w:num w:numId="4" w16cid:durableId="771126178">
    <w:abstractNumId w:val="10"/>
  </w:num>
  <w:num w:numId="5" w16cid:durableId="2115981562">
    <w:abstractNumId w:val="6"/>
  </w:num>
  <w:num w:numId="6" w16cid:durableId="447894796">
    <w:abstractNumId w:val="4"/>
  </w:num>
  <w:num w:numId="7" w16cid:durableId="57099758">
    <w:abstractNumId w:val="3"/>
  </w:num>
  <w:num w:numId="8" w16cid:durableId="417210491">
    <w:abstractNumId w:val="8"/>
  </w:num>
  <w:num w:numId="9" w16cid:durableId="1033001335">
    <w:abstractNumId w:val="1"/>
  </w:num>
  <w:num w:numId="10" w16cid:durableId="1651323820">
    <w:abstractNumId w:val="7"/>
  </w:num>
  <w:num w:numId="11" w16cid:durableId="18892195">
    <w:abstractNumId w:val="0"/>
  </w:num>
  <w:num w:numId="12" w16cid:durableId="119997030">
    <w:abstractNumId w:val="11"/>
  </w:num>
  <w:num w:numId="13" w16cid:durableId="4197155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E73BE8"/>
    <w:rsid w:val="000013CC"/>
    <w:rsid w:val="00002417"/>
    <w:rsid w:val="00005DB6"/>
    <w:rsid w:val="000064D2"/>
    <w:rsid w:val="000227B4"/>
    <w:rsid w:val="0003092A"/>
    <w:rsid w:val="00034201"/>
    <w:rsid w:val="00034B00"/>
    <w:rsid w:val="0004557B"/>
    <w:rsid w:val="00056D83"/>
    <w:rsid w:val="00085E05"/>
    <w:rsid w:val="0009079F"/>
    <w:rsid w:val="00090942"/>
    <w:rsid w:val="000A3C46"/>
    <w:rsid w:val="000A5AED"/>
    <w:rsid w:val="000D0BE9"/>
    <w:rsid w:val="000D2B45"/>
    <w:rsid w:val="00104F7F"/>
    <w:rsid w:val="00122416"/>
    <w:rsid w:val="00124EA8"/>
    <w:rsid w:val="00150C6F"/>
    <w:rsid w:val="00151347"/>
    <w:rsid w:val="001754F4"/>
    <w:rsid w:val="001B4DD5"/>
    <w:rsid w:val="001D223E"/>
    <w:rsid w:val="001E3429"/>
    <w:rsid w:val="00201791"/>
    <w:rsid w:val="00226C0D"/>
    <w:rsid w:val="00226F54"/>
    <w:rsid w:val="0024308D"/>
    <w:rsid w:val="0024755E"/>
    <w:rsid w:val="00257D60"/>
    <w:rsid w:val="00261BF8"/>
    <w:rsid w:val="00266B9F"/>
    <w:rsid w:val="00276E6C"/>
    <w:rsid w:val="00284D0D"/>
    <w:rsid w:val="002D5BA7"/>
    <w:rsid w:val="002E6871"/>
    <w:rsid w:val="00315307"/>
    <w:rsid w:val="00316DBA"/>
    <w:rsid w:val="00323EB3"/>
    <w:rsid w:val="003271E7"/>
    <w:rsid w:val="00331CE5"/>
    <w:rsid w:val="003631C1"/>
    <w:rsid w:val="00371C85"/>
    <w:rsid w:val="003831EB"/>
    <w:rsid w:val="003B4848"/>
    <w:rsid w:val="003D631D"/>
    <w:rsid w:val="003F07F7"/>
    <w:rsid w:val="003F5628"/>
    <w:rsid w:val="004002D2"/>
    <w:rsid w:val="00426BE4"/>
    <w:rsid w:val="00440558"/>
    <w:rsid w:val="004535B5"/>
    <w:rsid w:val="004567B0"/>
    <w:rsid w:val="00481679"/>
    <w:rsid w:val="004A0808"/>
    <w:rsid w:val="004F56C0"/>
    <w:rsid w:val="00503514"/>
    <w:rsid w:val="00503AD5"/>
    <w:rsid w:val="00510007"/>
    <w:rsid w:val="00522E5E"/>
    <w:rsid w:val="00570380"/>
    <w:rsid w:val="00577D24"/>
    <w:rsid w:val="005921AD"/>
    <w:rsid w:val="005C47F9"/>
    <w:rsid w:val="005E17F9"/>
    <w:rsid w:val="0060011B"/>
    <w:rsid w:val="0060794F"/>
    <w:rsid w:val="006173DB"/>
    <w:rsid w:val="00621884"/>
    <w:rsid w:val="0064667B"/>
    <w:rsid w:val="00665C70"/>
    <w:rsid w:val="00683296"/>
    <w:rsid w:val="006B45FC"/>
    <w:rsid w:val="006B6582"/>
    <w:rsid w:val="006C5C26"/>
    <w:rsid w:val="006D12ED"/>
    <w:rsid w:val="006E050D"/>
    <w:rsid w:val="006E37DE"/>
    <w:rsid w:val="007012DC"/>
    <w:rsid w:val="00705CA3"/>
    <w:rsid w:val="00734C63"/>
    <w:rsid w:val="00736E4E"/>
    <w:rsid w:val="00756C43"/>
    <w:rsid w:val="00760DC8"/>
    <w:rsid w:val="007829EC"/>
    <w:rsid w:val="007B05F3"/>
    <w:rsid w:val="007C7764"/>
    <w:rsid w:val="007E7233"/>
    <w:rsid w:val="008201DF"/>
    <w:rsid w:val="00840E1C"/>
    <w:rsid w:val="00847CF8"/>
    <w:rsid w:val="00863D53"/>
    <w:rsid w:val="008848CB"/>
    <w:rsid w:val="00887467"/>
    <w:rsid w:val="00887F23"/>
    <w:rsid w:val="008B60C3"/>
    <w:rsid w:val="008D437D"/>
    <w:rsid w:val="00905608"/>
    <w:rsid w:val="00924C77"/>
    <w:rsid w:val="009411B0"/>
    <w:rsid w:val="0094516C"/>
    <w:rsid w:val="00974E0B"/>
    <w:rsid w:val="0098180B"/>
    <w:rsid w:val="00986DBF"/>
    <w:rsid w:val="009A075B"/>
    <w:rsid w:val="009D590F"/>
    <w:rsid w:val="009E16D4"/>
    <w:rsid w:val="009E178F"/>
    <w:rsid w:val="009F1DDC"/>
    <w:rsid w:val="009F55EB"/>
    <w:rsid w:val="00A12915"/>
    <w:rsid w:val="00A136DD"/>
    <w:rsid w:val="00A1608E"/>
    <w:rsid w:val="00A16CD6"/>
    <w:rsid w:val="00A17CA7"/>
    <w:rsid w:val="00A2743A"/>
    <w:rsid w:val="00A67570"/>
    <w:rsid w:val="00B50B0B"/>
    <w:rsid w:val="00B77621"/>
    <w:rsid w:val="00B77D0E"/>
    <w:rsid w:val="00B81A2E"/>
    <w:rsid w:val="00B83387"/>
    <w:rsid w:val="00BB7148"/>
    <w:rsid w:val="00BC7E04"/>
    <w:rsid w:val="00BD34B6"/>
    <w:rsid w:val="00BF5DDC"/>
    <w:rsid w:val="00C200AE"/>
    <w:rsid w:val="00C214FE"/>
    <w:rsid w:val="00C41E09"/>
    <w:rsid w:val="00C54CE6"/>
    <w:rsid w:val="00C764D4"/>
    <w:rsid w:val="00CC24AC"/>
    <w:rsid w:val="00CC747F"/>
    <w:rsid w:val="00D652D9"/>
    <w:rsid w:val="00D67451"/>
    <w:rsid w:val="00D852B6"/>
    <w:rsid w:val="00D95AA0"/>
    <w:rsid w:val="00D95D45"/>
    <w:rsid w:val="00DC3C97"/>
    <w:rsid w:val="00DC5D2A"/>
    <w:rsid w:val="00DF2E18"/>
    <w:rsid w:val="00E02C06"/>
    <w:rsid w:val="00E17BF8"/>
    <w:rsid w:val="00E213BB"/>
    <w:rsid w:val="00E25EA4"/>
    <w:rsid w:val="00E301CA"/>
    <w:rsid w:val="00E422EA"/>
    <w:rsid w:val="00E56A37"/>
    <w:rsid w:val="00E70E61"/>
    <w:rsid w:val="00E73BE8"/>
    <w:rsid w:val="00E757C5"/>
    <w:rsid w:val="00EA567F"/>
    <w:rsid w:val="00EC5F32"/>
    <w:rsid w:val="00EF4A04"/>
    <w:rsid w:val="00F20BCC"/>
    <w:rsid w:val="00F32DCE"/>
    <w:rsid w:val="00F87859"/>
    <w:rsid w:val="00FC1BD7"/>
    <w:rsid w:val="00FC2519"/>
    <w:rsid w:val="00FC3156"/>
    <w:rsid w:val="00FC63B6"/>
    <w:rsid w:val="00FD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495C4"/>
  <w15:chartTrackingRefBased/>
  <w15:docId w15:val="{95D3F0AD-2B0C-428D-8C60-9523D045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A17CA7"/>
    <w:pPr>
      <w:keepNext/>
      <w:keepLines/>
      <w:pageBreakBefore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kern w:val="28"/>
      <w:sz w:val="44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17CA7"/>
    <w:rPr>
      <w:rFonts w:ascii="Arial" w:eastAsia="Arial Unicode MS" w:hAnsi="Arial"/>
      <w:b/>
      <w:kern w:val="28"/>
      <w:sz w:val="44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F87859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BF5DDC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semiHidden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B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B00"/>
    <w:rPr>
      <w:rFonts w:ascii="Segoe UI" w:eastAsiaTheme="minorEastAsia" w:hAnsi="Segoe UI" w:cs="Segoe UI"/>
      <w:sz w:val="18"/>
      <w:szCs w:val="18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C41E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76E6C"/>
    <w:rPr>
      <w:rFonts w:ascii="Arial" w:eastAsiaTheme="minorEastAsia" w:hAnsi="Arial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5.svg"/><Relationship Id="rId42" Type="http://schemas.openxmlformats.org/officeDocument/2006/relationships/image" Target="media/image30.jpeg"/><Relationship Id="rId47" Type="http://schemas.openxmlformats.org/officeDocument/2006/relationships/image" Target="media/image34.png"/><Relationship Id="rId63" Type="http://schemas.openxmlformats.org/officeDocument/2006/relationships/image" Target="media/image46.png"/><Relationship Id="rId68" Type="http://schemas.openxmlformats.org/officeDocument/2006/relationships/image" Target="media/image51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0.jpeg"/><Relationship Id="rId37" Type="http://schemas.openxmlformats.org/officeDocument/2006/relationships/image" Target="media/image24.jpe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38.jpeg"/><Relationship Id="rId58" Type="http://schemas.openxmlformats.org/officeDocument/2006/relationships/image" Target="media/image43.png"/><Relationship Id="rId66" Type="http://schemas.openxmlformats.org/officeDocument/2006/relationships/image" Target="media/image49.png"/><Relationship Id="rId74" Type="http://schemas.openxmlformats.org/officeDocument/2006/relationships/image" Target="media/image56.jpeg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45.png"/><Relationship Id="rId82" Type="http://schemas.openxmlformats.org/officeDocument/2006/relationships/customXml" Target="../customXml/item3.xml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27" Type="http://schemas.openxmlformats.org/officeDocument/2006/relationships/image" Target="media/image17.png"/><Relationship Id="rId30" Type="http://schemas.openxmlformats.org/officeDocument/2006/relationships/image" Target="media/image18.jpeg"/><Relationship Id="rId35" Type="http://schemas.openxmlformats.org/officeDocument/2006/relationships/image" Target="media/image22.jpeg"/><Relationship Id="rId43" Type="http://schemas.openxmlformats.org/officeDocument/2006/relationships/image" Target="media/image29.jpeg"/><Relationship Id="rId48" Type="http://schemas.openxmlformats.org/officeDocument/2006/relationships/image" Target="media/image35.png"/><Relationship Id="rId56" Type="http://schemas.openxmlformats.org/officeDocument/2006/relationships/image" Target="media/image41.png"/><Relationship Id="rId64" Type="http://schemas.openxmlformats.org/officeDocument/2006/relationships/image" Target="media/image47.jpeg"/><Relationship Id="rId77" Type="http://schemas.openxmlformats.org/officeDocument/2006/relationships/footer" Target="footer2.xml"/><Relationship Id="rId8" Type="http://schemas.openxmlformats.org/officeDocument/2006/relationships/image" Target="media/image2.png"/><Relationship Id="rId72" Type="http://schemas.openxmlformats.org/officeDocument/2006/relationships/image" Target="media/image52.jpeg"/><Relationship Id="rId80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image" Target="media/image33.jpeg"/><Relationship Id="rId59" Type="http://schemas.openxmlformats.org/officeDocument/2006/relationships/image" Target="media/image44.png"/><Relationship Id="rId67" Type="http://schemas.openxmlformats.org/officeDocument/2006/relationships/image" Target="media/image50.png"/><Relationship Id="rId20" Type="http://schemas.openxmlformats.org/officeDocument/2006/relationships/image" Target="media/image14.png"/><Relationship Id="rId41" Type="http://schemas.openxmlformats.org/officeDocument/2006/relationships/image" Target="media/image28.jpeg"/><Relationship Id="rId54" Type="http://schemas.openxmlformats.org/officeDocument/2006/relationships/image" Target="media/image39.png"/><Relationship Id="rId62" Type="http://schemas.openxmlformats.org/officeDocument/2006/relationships/hyperlink" Target="https://tinyurl.com/4de7makm" TargetMode="External"/><Relationship Id="rId70" Type="http://schemas.openxmlformats.org/officeDocument/2006/relationships/image" Target="media/image53.png"/><Relationship Id="rId75" Type="http://schemas.openxmlformats.org/officeDocument/2006/relationships/image" Target="media/image57.png"/><Relationship Id="rId83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2.png"/><Relationship Id="rId10" Type="http://schemas.openxmlformats.org/officeDocument/2006/relationships/image" Target="media/image4.png"/><Relationship Id="rId31" Type="http://schemas.openxmlformats.org/officeDocument/2006/relationships/image" Target="media/image19.jpeg"/><Relationship Id="rId44" Type="http://schemas.openxmlformats.org/officeDocument/2006/relationships/image" Target="media/image31.jpeg"/><Relationship Id="rId52" Type="http://schemas.openxmlformats.org/officeDocument/2006/relationships/image" Target="media/image330.png"/><Relationship Id="rId60" Type="http://schemas.openxmlformats.org/officeDocument/2006/relationships/hyperlink" Target="https://tinyurl.com/2f86fxda" TargetMode="External"/><Relationship Id="rId65" Type="http://schemas.openxmlformats.org/officeDocument/2006/relationships/image" Target="media/image48.png"/><Relationship Id="rId73" Type="http://schemas.openxmlformats.org/officeDocument/2006/relationships/image" Target="media/image55.png"/><Relationship Id="rId78" Type="http://schemas.openxmlformats.org/officeDocument/2006/relationships/fontTable" Target="fontTable.xml"/><Relationship Id="rId8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9" Type="http://schemas.openxmlformats.org/officeDocument/2006/relationships/image" Target="media/image26.png"/><Relationship Id="rId34" Type="http://schemas.openxmlformats.org/officeDocument/2006/relationships/image" Target="media/image21.jpeg"/><Relationship Id="rId50" Type="http://schemas.openxmlformats.org/officeDocument/2006/relationships/image" Target="media/image37.png"/><Relationship Id="rId55" Type="http://schemas.openxmlformats.org/officeDocument/2006/relationships/image" Target="media/image40.jpeg"/><Relationship Id="rId76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54.png"/><Relationship Id="rId2" Type="http://schemas.openxmlformats.org/officeDocument/2006/relationships/styles" Target="styles.xml"/><Relationship Id="rId29" Type="http://schemas.openxmlformats.org/officeDocument/2006/relationships/image" Target="media/image1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chael%20Wiltshire\Dropbox\Supporting%20documents\Templates%20and%20inserts\Easy%20Read%20Template%20January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3918E410AC9C254EA962BBCEDA6EEC7A005EE9B190F8316B4EA5A17229B2E81685" ma:contentTypeVersion="43" ma:contentTypeDescription="Create a new document." ma:contentTypeScope="" ma:versionID="d2f56ca77eaba71feb90632772b62126">
  <xsd:schema xmlns:xsd="http://www.w3.org/2001/XMLSchema" xmlns:xs="http://www.w3.org/2001/XMLSchema" xmlns:p="http://schemas.microsoft.com/office/2006/metadata/properties" xmlns:ns2="66704092-311d-4623-8c81-e111139b239e" xmlns:ns3="6ffc27c9-43cd-4736-a5d6-c0484359aef4" xmlns:ns4="8d4c672e-8432-47ad-9ad8-9bde0bb779ee" xmlns:ns5="e1462589-075a-4002-a449-690332e27254" targetNamespace="http://schemas.microsoft.com/office/2006/metadata/properties" ma:root="true" ma:fieldsID="dff27ee84433728cbbf00e1f24cecdbe" ns2:_="" ns3:_="" ns4:_="" ns5:_="">
    <xsd:import namespace="66704092-311d-4623-8c81-e111139b239e"/>
    <xsd:import namespace="6ffc27c9-43cd-4736-a5d6-c0484359aef4"/>
    <xsd:import namespace="8d4c672e-8432-47ad-9ad8-9bde0bb779ee"/>
    <xsd:import namespace="e1462589-075a-4002-a449-690332e27254"/>
    <xsd:element name="properties">
      <xsd:complexType>
        <xsd:sequence>
          <xsd:element name="documentManagement">
            <xsd:complexType>
              <xsd:all>
                <xsd:element ref="ns2:DataClassification" minOccurs="0"/>
                <xsd:element ref="ns2:Narrative" minOccurs="0"/>
                <xsd:element ref="ns3:AggregationNarrative" minOccurs="0"/>
                <xsd:element ref="ns3:AggregationStatus" minOccurs="0"/>
                <xsd:element ref="ns3:PRADateDisposal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2:Project" minOccurs="0"/>
                <xsd:element ref="ns2:CategoryName" minOccurs="0"/>
                <xsd:element ref="ns2:CategoryValue" minOccurs="0"/>
                <xsd:element ref="ns2:DocumentType" minOccurs="0"/>
                <xsd:element ref="ns2:Function" minOccurs="0"/>
                <xsd:element ref="ns2:Activity" minOccurs="0"/>
                <xsd:element ref="ns2:Subactivity" minOccurs="0"/>
                <xsd:element ref="ns2:Case" minOccurs="0"/>
                <xsd:element ref="ns3:Year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4092-311d-4623-8c81-e111139b239e" elementFormDefault="qualified">
    <xsd:import namespace="http://schemas.microsoft.com/office/2006/documentManagement/types"/>
    <xsd:import namespace="http://schemas.microsoft.com/office/infopath/2007/PartnerControls"/>
    <xsd:element name="DataClassification" ma:index="8" nillable="true" ma:displayName="Data Classification" ma:default="EQC USE ONLY – IN-CONFIDENCE" ma:format="Dropdown" ma:hidden="true" ma:internalName="DataClassification" ma:readOnly="false">
      <xsd:simpleType>
        <xsd:restriction base="dms:Choice">
          <xsd:enumeration value="EQC USE ONLY – IN-CONFIDENCE"/>
          <xsd:enumeration value="UNCLASSIFIED"/>
        </xsd:restriction>
      </xsd:simpleType>
    </xsd:element>
    <xsd:element name="Narrative" ma:index="9" nillable="true" ma:displayName="Narrative" ma:description="Description of document that may help find it later or to understand context better" ma:internalName="Narrative" ma:readOnly="false">
      <xsd:simpleType>
        <xsd:restriction base="dms:Note">
          <xsd:maxLength value="255"/>
        </xsd:restriction>
      </xsd:simpleType>
    </xsd:element>
    <xsd:element name="Project" ma:index="19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CategoryName" ma:index="20" nillable="true" ma:displayName="Collateral Type" ma:default="NA" ma:internalName="CategoryName">
      <xsd:simpleType>
        <xsd:restriction base="dms:Text">
          <xsd:maxLength value="255"/>
        </xsd:restriction>
      </xsd:simpleType>
    </xsd:element>
    <xsd:element name="CategoryValue" ma:index="21" nillable="true" ma:displayName="Category Value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DocumentType" ma:index="22" nillable="true" ma:displayName="Document Type" ma:format="Dropdown" ma:hidden="true" ma:internalName="DocumentType" ma:readOnly="false">
      <xsd:simpleType>
        <xsd:restriction base="dms:Choice">
          <xsd:enumeration value="APPLICATION, Permit, Infrastructure related"/>
          <xsd:enumeration value="CALCULATION, Workings"/>
          <xsd:enumeration value="CERTIFICATE, Award, Recognition"/>
          <xsd:enumeration value="CHECKLIST or Register, Matrix, Records Control"/>
          <xsd:enumeration value="COMMUNICATION, Correspondence, Publication"/>
          <xsd:enumeration value="CONTRACT, Variation, Agreement"/>
          <xsd:enumeration value="DESIGN or Architecture"/>
          <xsd:enumeration value="DRAWING, Map, Flowchart, Plan, Charter"/>
          <xsd:enumeration value="EMPLOYMENT or Personnel related"/>
          <xsd:enumeration value="FINANCIAL related"/>
          <xsd:enumeration value="FORM or Template"/>
          <xsd:enumeration value="GOVERNANCE, Rules and Regulations, Environment"/>
          <xsd:enumeration value="IMAGE, Video, Multimedia, Screenshot"/>
          <xsd:enumeration value="MINUTES, Agenda, Notes, Memo, Filenote"/>
          <xsd:enumeration value="POLICY or Procedure, Process, SOP"/>
          <xsd:enumeration value="PRESENTATION, Speech"/>
          <xsd:enumeration value="PROCUREMENT related"/>
          <xsd:enumeration value="PROJECT related"/>
          <xsd:enumeration value="REFERENCE, Supporting Documentation"/>
          <xsd:enumeration value="SERVICE REQUEST, Change Management"/>
          <xsd:enumeration value="SPECIFICATION, Standard"/>
          <xsd:enumeration value="TRAINING, Operating or System Manual"/>
          <xsd:enumeration value="WORKSHEET, Roster"/>
          <xsd:enumeration value="Not yet defined"/>
        </xsd:restriction>
      </xsd:simpleType>
    </xsd:element>
    <xsd:element name="Function" ma:index="23" nillable="true" ma:displayName="Function" ma:default="Public Education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24" nillable="true" ma:displayName="Activity" ma:default="Collateral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25" nillable="true" ma:displayName="Subactivity" ma:default="NA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2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c27c9-43cd-4736-a5d6-c0484359aef4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10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  <xsd:element name="AggregationStatus" ma:index="11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PRADateDisposal" ma:index="12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Text1" ma:index="13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14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15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16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17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18" nillable="true" ma:displayName="PRA Type" ma:hidden="true" ma:internalName="PRAType" ma:readOnly="false">
      <xsd:simpleType>
        <xsd:restriction base="dms:Text">
          <xsd:maxLength value="255"/>
        </xsd:restriction>
      </xsd:simpleType>
    </xsd:element>
    <xsd:element name="Year" ma:index="27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c672e-8432-47ad-9ad8-9bde0bb77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889c2461-6b35-484a-98e2-0db039f26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62589-075a-4002-a449-690332e27254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5a11d7ad-7732-4f5a-8807-c6b4ae48ca67}" ma:internalName="TaxCatchAll" ma:showField="CatchAllData" ma:web="e1462589-075a-4002-a449-690332e272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gregationStatus xmlns="6ffc27c9-43cd-4736-a5d6-c0484359aef4">Normal</AggregationStatus>
    <DataClassification xmlns="66704092-311d-4623-8c81-e111139b239e">EQC USE ONLY – IN-CONFIDENCE</DataClassification>
    <PRAText2 xmlns="6ffc27c9-43cd-4736-a5d6-c0484359aef4" xsi:nil="true"/>
    <Function xmlns="66704092-311d-4623-8c81-e111139b239e">Public Education</Function>
    <Activity xmlns="66704092-311d-4623-8c81-e111139b239e">Collateral</Activity>
    <PRAText3 xmlns="6ffc27c9-43cd-4736-a5d6-c0484359aef4" xsi:nil="true"/>
    <Year xmlns="6ffc27c9-43cd-4736-a5d6-c0484359aef4">NA</Year>
    <DocumentType xmlns="66704092-311d-4623-8c81-e111139b239e" xsi:nil="true"/>
    <lcf76f155ced4ddcb4097134ff3c332f xmlns="8d4c672e-8432-47ad-9ad8-9bde0bb779ee">
      <Terms xmlns="http://schemas.microsoft.com/office/infopath/2007/PartnerControls"/>
    </lcf76f155ced4ddcb4097134ff3c332f>
    <PRAType xmlns="6ffc27c9-43cd-4736-a5d6-c0484359aef4" xsi:nil="true"/>
    <PRAText4 xmlns="6ffc27c9-43cd-4736-a5d6-c0484359aef4" xsi:nil="true"/>
    <PRADateDisposal xmlns="6ffc27c9-43cd-4736-a5d6-c0484359aef4" xsi:nil="true"/>
    <Case xmlns="66704092-311d-4623-8c81-e111139b239e">NA</Case>
    <Narrative xmlns="66704092-311d-4623-8c81-e111139b239e" xsi:nil="true"/>
    <CategoryName xmlns="66704092-311d-4623-8c81-e111139b239e">NA</CategoryName>
    <CategoryValue xmlns="66704092-311d-4623-8c81-e111139b239e">NA</CategoryValue>
    <Project xmlns="66704092-311d-4623-8c81-e111139b239e">NA</Project>
    <PRAText5 xmlns="6ffc27c9-43cd-4736-a5d6-c0484359aef4" xsi:nil="true"/>
    <TaxCatchAll xmlns="e1462589-075a-4002-a449-690332e27254" xsi:nil="true"/>
    <AggregationNarrative xmlns="6ffc27c9-43cd-4736-a5d6-c0484359aef4" xsi:nil="true"/>
    <PRAText1 xmlns="6ffc27c9-43cd-4736-a5d6-c0484359aef4" xsi:nil="true"/>
    <Subactivity xmlns="66704092-311d-4623-8c81-e111139b239e">NA</Subactivity>
  </documentManagement>
</p:properties>
</file>

<file path=customXml/itemProps1.xml><?xml version="1.0" encoding="utf-8"?>
<ds:datastoreItem xmlns:ds="http://schemas.openxmlformats.org/officeDocument/2006/customXml" ds:itemID="{6CAD1D94-7926-4929-9DB6-8ED1F91C1A57}"/>
</file>

<file path=customXml/itemProps2.xml><?xml version="1.0" encoding="utf-8"?>
<ds:datastoreItem xmlns:ds="http://schemas.openxmlformats.org/officeDocument/2006/customXml" ds:itemID="{16A20583-DBD2-400C-8E25-7EAD72427AC9}"/>
</file>

<file path=customXml/itemProps3.xml><?xml version="1.0" encoding="utf-8"?>
<ds:datastoreItem xmlns:ds="http://schemas.openxmlformats.org/officeDocument/2006/customXml" ds:itemID="{C1D88350-AF20-49CE-84F9-7EE08E3EBCB3}"/>
</file>

<file path=customXml/itemProps4.xml><?xml version="1.0" encoding="utf-8"?>
<ds:datastoreItem xmlns:ds="http://schemas.openxmlformats.org/officeDocument/2006/customXml" ds:itemID="{3C7561AD-CB55-4F3E-9998-8E299CEB4E19}"/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 January 2026</Template>
  <TotalTime>0</TotalTime>
  <Pages>12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Wiltshire</dc:creator>
  <cp:keywords/>
  <dc:description/>
  <cp:lastModifiedBy>Andi Buchanan</cp:lastModifiedBy>
  <cp:revision>2</cp:revision>
  <cp:lastPrinted>2026-08-20T00:00:00Z</cp:lastPrinted>
  <dcterms:created xsi:type="dcterms:W3CDTF">2026-08-24T23:27:00Z</dcterms:created>
  <dcterms:modified xsi:type="dcterms:W3CDTF">2026-08-24T23:27:00Z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0x0101003918E410AC9C254EA962BBCEDA6EEC7A005EE9B190F8316B4EA5A17229B2E81685</vt:lpwstr>
  </property>
  <property fmtid="{D5CDD505-2E9C-101B-9397-08002B2CF9AE}" pid="3" name="_dlc_DocId">
    <vt:lpwstr>EDUC-991543882-7350</vt:lpwstr>
  </property>
  <property fmtid="{D5CDD505-2E9C-101B-9397-08002B2CF9AE}" pid="4" name="_dlc_DocIdItemGuid">
    <vt:lpwstr>0f15f746-d759-41e4-bf97-aa432758beb1</vt:lpwstr>
  </property>
  <property fmtid="{D5CDD505-2E9C-101B-9397-08002B2CF9AE}" pid="5" name="_dlc_DocIdUrl">
    <vt:lpwstr>https://eqcnz.sharepoint.com/sites/DMSEducation/_layouts/15/DocIdRedir.aspx?ID=EDUC-991543882-7350, EDUC-991543882-7350</vt:lpwstr>
  </property>
  <property fmtid="{D5CDD505-2E9C-101B-9397-08002B2CF9AE}" pid="6" name="MediaServiceImageTags">
    <vt:lpwstr/>
  </property>
</Properties>
</file>